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45" w:type="dxa"/>
        <w:tblInd w:w="-1114" w:type="dxa"/>
        <w:tblLayout w:type="fixed"/>
        <w:tblLook w:val="04A0" w:firstRow="1" w:lastRow="0" w:firstColumn="1" w:lastColumn="0" w:noHBand="0" w:noVBand="1"/>
      </w:tblPr>
      <w:tblGrid>
        <w:gridCol w:w="2073"/>
        <w:gridCol w:w="3549"/>
        <w:gridCol w:w="1037"/>
        <w:gridCol w:w="4586"/>
      </w:tblGrid>
      <w:tr w:rsidR="001315E9" w14:paraId="53640169" w14:textId="1800258E" w:rsidTr="00ED55AD">
        <w:tc>
          <w:tcPr>
            <w:tcW w:w="11245" w:type="dxa"/>
            <w:gridSpan w:val="4"/>
            <w:shd w:val="clear" w:color="auto" w:fill="8EAADB" w:themeFill="accent1" w:themeFillTint="99"/>
          </w:tcPr>
          <w:p w14:paraId="2D9CDA9F" w14:textId="60799318" w:rsidR="001315E9" w:rsidRPr="00DC53F1" w:rsidRDefault="001315E9" w:rsidP="005D1D42">
            <w:pPr>
              <w:ind w:hanging="2"/>
              <w:jc w:val="center"/>
              <w:rPr>
                <w:i/>
                <w:iCs/>
              </w:rPr>
            </w:pPr>
            <w:r>
              <w:rPr>
                <w:b/>
              </w:rPr>
              <w:t>PATHWAY</w:t>
            </w:r>
            <w:r w:rsidR="0031688B">
              <w:rPr>
                <w:b/>
              </w:rPr>
              <w:t xml:space="preserve"> LONG TERM PLAN</w:t>
            </w:r>
          </w:p>
          <w:p w14:paraId="58AD6A69" w14:textId="77777777" w:rsidR="001315E9" w:rsidRPr="00DC53F1" w:rsidRDefault="001315E9" w:rsidP="00DC53F1">
            <w:pPr>
              <w:ind w:hanging="2"/>
              <w:jc w:val="center"/>
              <w:rPr>
                <w:b/>
              </w:rPr>
            </w:pPr>
          </w:p>
        </w:tc>
      </w:tr>
      <w:tr w:rsidR="005D1D42" w14:paraId="65DD91A4" w14:textId="0FD83655" w:rsidTr="005D1D42">
        <w:tc>
          <w:tcPr>
            <w:tcW w:w="2073" w:type="dxa"/>
          </w:tcPr>
          <w:p w14:paraId="55C52B83" w14:textId="77777777" w:rsidR="005D1D42" w:rsidRDefault="005D1D42" w:rsidP="00DC53F1">
            <w:pPr>
              <w:ind w:hanging="2"/>
              <w:rPr>
                <w:sz w:val="20"/>
                <w:szCs w:val="20"/>
              </w:rPr>
            </w:pPr>
            <w:r>
              <w:rPr>
                <w:sz w:val="20"/>
                <w:szCs w:val="20"/>
                <w:highlight w:val="yellow"/>
              </w:rPr>
              <w:t xml:space="preserve">PFA: </w:t>
            </w:r>
          </w:p>
          <w:p w14:paraId="19C4D028" w14:textId="08233734" w:rsidR="005D1D42" w:rsidRPr="00AF4111" w:rsidRDefault="005D1D42" w:rsidP="00DC53F1">
            <w:pPr>
              <w:ind w:hanging="2"/>
              <w:rPr>
                <w:color w:val="000000" w:themeColor="text1"/>
                <w:sz w:val="18"/>
                <w:szCs w:val="18"/>
              </w:rPr>
            </w:pPr>
            <w:r w:rsidRPr="00AF4111">
              <w:rPr>
                <w:color w:val="000000" w:themeColor="text1"/>
                <w:sz w:val="18"/>
                <w:szCs w:val="18"/>
              </w:rPr>
              <w:t>EMPLOYMENT</w:t>
            </w:r>
          </w:p>
          <w:p w14:paraId="2E723B44" w14:textId="77777777" w:rsidR="005D1D42" w:rsidRPr="00AF4111" w:rsidRDefault="005D1D42" w:rsidP="00DC53F1">
            <w:pPr>
              <w:ind w:hanging="2"/>
              <w:rPr>
                <w:color w:val="000000" w:themeColor="text1"/>
                <w:sz w:val="18"/>
                <w:szCs w:val="18"/>
              </w:rPr>
            </w:pPr>
            <w:r w:rsidRPr="00AF4111">
              <w:rPr>
                <w:color w:val="000000" w:themeColor="text1"/>
                <w:sz w:val="18"/>
                <w:szCs w:val="18"/>
              </w:rPr>
              <w:t>INDEPENDENT LIVING</w:t>
            </w:r>
          </w:p>
          <w:p w14:paraId="6F586409" w14:textId="77777777" w:rsidR="005D1D42" w:rsidRPr="00AF4111" w:rsidRDefault="005D1D42" w:rsidP="00DC53F1">
            <w:pPr>
              <w:ind w:hanging="2"/>
              <w:rPr>
                <w:color w:val="000000" w:themeColor="text1"/>
                <w:sz w:val="18"/>
                <w:szCs w:val="18"/>
              </w:rPr>
            </w:pPr>
            <w:r w:rsidRPr="00AF4111">
              <w:rPr>
                <w:color w:val="000000" w:themeColor="text1"/>
                <w:sz w:val="18"/>
                <w:szCs w:val="18"/>
              </w:rPr>
              <w:t>HEALTH</w:t>
            </w:r>
          </w:p>
          <w:p w14:paraId="37D9935F" w14:textId="71AEB0E5" w:rsidR="005D1D42" w:rsidRDefault="005D1D42" w:rsidP="00DC53F1">
            <w:r>
              <w:rPr>
                <w:color w:val="000000" w:themeColor="text1"/>
                <w:sz w:val="18"/>
                <w:szCs w:val="18"/>
              </w:rPr>
              <w:t>COMMUNITY</w:t>
            </w:r>
            <w:r w:rsidRPr="00AF4111">
              <w:rPr>
                <w:color w:val="000000" w:themeColor="text1"/>
                <w:sz w:val="18"/>
                <w:szCs w:val="18"/>
              </w:rPr>
              <w:t xml:space="preserve"> INCLUSION</w:t>
            </w:r>
          </w:p>
        </w:tc>
        <w:tc>
          <w:tcPr>
            <w:tcW w:w="9172" w:type="dxa"/>
            <w:gridSpan w:val="3"/>
            <w:shd w:val="clear" w:color="auto" w:fill="D9E2F3" w:themeFill="accent1" w:themeFillTint="33"/>
          </w:tcPr>
          <w:p w14:paraId="04AF8D3E" w14:textId="77777777" w:rsidR="005D1D42" w:rsidRPr="00AF4111" w:rsidRDefault="005D1D42" w:rsidP="00DC53F1">
            <w:pPr>
              <w:ind w:hanging="2"/>
              <w:rPr>
                <w:sz w:val="18"/>
                <w:szCs w:val="18"/>
              </w:rPr>
            </w:pPr>
            <w:r w:rsidRPr="009D66A7">
              <w:rPr>
                <w:b/>
                <w:sz w:val="18"/>
                <w:szCs w:val="18"/>
                <w:highlight w:val="yellow"/>
                <w:u w:val="single"/>
              </w:rPr>
              <w:t>FOCUS /TARGET AREAS</w:t>
            </w:r>
          </w:p>
          <w:p w14:paraId="358DC8FB" w14:textId="77777777" w:rsidR="00157DED" w:rsidRDefault="00157DED" w:rsidP="00835683">
            <w:pPr>
              <w:ind w:hanging="2"/>
              <w:rPr>
                <w:sz w:val="18"/>
                <w:szCs w:val="18"/>
              </w:rPr>
            </w:pPr>
            <w:r>
              <w:rPr>
                <w:sz w:val="18"/>
                <w:szCs w:val="18"/>
              </w:rPr>
              <w:t>COMMUNICATION &amp; LITERACY</w:t>
            </w:r>
          </w:p>
          <w:p w14:paraId="1B64125D" w14:textId="77777777" w:rsidR="00157DED" w:rsidRDefault="00157DED" w:rsidP="00835683">
            <w:pPr>
              <w:ind w:hanging="2"/>
              <w:rPr>
                <w:sz w:val="18"/>
                <w:szCs w:val="18"/>
              </w:rPr>
            </w:pPr>
            <w:r>
              <w:rPr>
                <w:sz w:val="18"/>
                <w:szCs w:val="18"/>
              </w:rPr>
              <w:t xml:space="preserve">NUMERACY </w:t>
            </w:r>
          </w:p>
          <w:p w14:paraId="39566F10" w14:textId="77777777" w:rsidR="00157DED" w:rsidRDefault="00157DED" w:rsidP="00835683">
            <w:pPr>
              <w:ind w:hanging="2"/>
              <w:rPr>
                <w:sz w:val="18"/>
                <w:szCs w:val="18"/>
              </w:rPr>
            </w:pPr>
            <w:r>
              <w:rPr>
                <w:sz w:val="18"/>
                <w:szCs w:val="18"/>
              </w:rPr>
              <w:t xml:space="preserve">PERSONAL, SOCIAL &amp; EMOTIONAL DEVELOPMENT </w:t>
            </w:r>
          </w:p>
          <w:p w14:paraId="591EDF3C" w14:textId="77777777" w:rsidR="00157DED" w:rsidRDefault="00157DED" w:rsidP="00835683">
            <w:pPr>
              <w:ind w:hanging="2"/>
              <w:rPr>
                <w:sz w:val="18"/>
                <w:szCs w:val="18"/>
              </w:rPr>
            </w:pPr>
            <w:r>
              <w:rPr>
                <w:sz w:val="18"/>
                <w:szCs w:val="18"/>
              </w:rPr>
              <w:t xml:space="preserve">ENRICHMENT </w:t>
            </w:r>
          </w:p>
          <w:p w14:paraId="573A15BA" w14:textId="77777777" w:rsidR="00157DED" w:rsidRDefault="00157DED" w:rsidP="00835683">
            <w:pPr>
              <w:ind w:hanging="2"/>
              <w:rPr>
                <w:sz w:val="18"/>
                <w:szCs w:val="18"/>
              </w:rPr>
            </w:pPr>
            <w:r>
              <w:rPr>
                <w:sz w:val="18"/>
                <w:szCs w:val="18"/>
              </w:rPr>
              <w:t xml:space="preserve">LIFE AND LIVING SKILLS </w:t>
            </w:r>
          </w:p>
          <w:p w14:paraId="41816643" w14:textId="49377299" w:rsidR="009D66A7" w:rsidRDefault="00157DED" w:rsidP="00157DED">
            <w:pPr>
              <w:ind w:hanging="2"/>
              <w:rPr>
                <w:sz w:val="18"/>
                <w:szCs w:val="18"/>
              </w:rPr>
            </w:pPr>
            <w:r>
              <w:rPr>
                <w:sz w:val="18"/>
                <w:szCs w:val="18"/>
              </w:rPr>
              <w:t xml:space="preserve">GROUP / </w:t>
            </w:r>
            <w:r w:rsidR="009D66A7">
              <w:rPr>
                <w:sz w:val="18"/>
                <w:szCs w:val="18"/>
              </w:rPr>
              <w:t>CO-OPERATION SKILLS</w:t>
            </w:r>
          </w:p>
          <w:p w14:paraId="409040A2" w14:textId="77777777" w:rsidR="009D66A7" w:rsidRDefault="009D66A7" w:rsidP="009D66A7">
            <w:pPr>
              <w:ind w:hanging="2"/>
              <w:rPr>
                <w:sz w:val="18"/>
                <w:szCs w:val="18"/>
              </w:rPr>
            </w:pPr>
            <w:r>
              <w:rPr>
                <w:sz w:val="18"/>
                <w:szCs w:val="18"/>
              </w:rPr>
              <w:t>CREATIVE / DESIGN SKILLS</w:t>
            </w:r>
          </w:p>
          <w:p w14:paraId="790C615D" w14:textId="77777777" w:rsidR="003A056E" w:rsidRDefault="003A056E" w:rsidP="009D66A7">
            <w:pPr>
              <w:ind w:hanging="2"/>
              <w:rPr>
                <w:sz w:val="18"/>
                <w:szCs w:val="18"/>
              </w:rPr>
            </w:pPr>
          </w:p>
          <w:p w14:paraId="74A91BD7" w14:textId="1F3AA24B" w:rsidR="003A056E" w:rsidRPr="00AF4111" w:rsidRDefault="00E72B4F" w:rsidP="009D66A7">
            <w:pPr>
              <w:ind w:hanging="2"/>
              <w:rPr>
                <w:sz w:val="18"/>
                <w:szCs w:val="18"/>
              </w:rPr>
            </w:pPr>
            <w:r>
              <w:rPr>
                <w:sz w:val="18"/>
                <w:szCs w:val="18"/>
              </w:rPr>
              <w:t xml:space="preserve">OCR LIFE &amp; LVING SKILLS </w:t>
            </w:r>
          </w:p>
        </w:tc>
      </w:tr>
      <w:tr w:rsidR="005D1D42" w14:paraId="3774449E" w14:textId="169DF374" w:rsidTr="009D66A7">
        <w:trPr>
          <w:trHeight w:val="1273"/>
        </w:trPr>
        <w:tc>
          <w:tcPr>
            <w:tcW w:w="2073" w:type="dxa"/>
            <w:vAlign w:val="center"/>
          </w:tcPr>
          <w:p w14:paraId="70DDD0F2" w14:textId="44150E43" w:rsidR="005D1D42" w:rsidRDefault="005D1D42" w:rsidP="009D66A7">
            <w:pPr>
              <w:jc w:val="center"/>
              <w:rPr>
                <w:sz w:val="20"/>
                <w:szCs w:val="20"/>
                <w:highlight w:val="yellow"/>
              </w:rPr>
            </w:pPr>
          </w:p>
          <w:p w14:paraId="4A1C4B3B" w14:textId="6FB43EE5" w:rsidR="005D1D42" w:rsidRDefault="005D1D42" w:rsidP="009D66A7">
            <w:pPr>
              <w:jc w:val="center"/>
              <w:rPr>
                <w:sz w:val="20"/>
                <w:szCs w:val="20"/>
                <w:highlight w:val="yellow"/>
              </w:rPr>
            </w:pPr>
            <w:r>
              <w:rPr>
                <w:sz w:val="20"/>
                <w:szCs w:val="20"/>
                <w:highlight w:val="yellow"/>
              </w:rPr>
              <w:t>PATHWAYS</w:t>
            </w:r>
          </w:p>
        </w:tc>
        <w:tc>
          <w:tcPr>
            <w:tcW w:w="9172" w:type="dxa"/>
            <w:gridSpan w:val="3"/>
          </w:tcPr>
          <w:p w14:paraId="44657247" w14:textId="77777777" w:rsidR="005D1D42" w:rsidRDefault="005D1D42" w:rsidP="00DC53F1">
            <w:pPr>
              <w:ind w:hanging="2"/>
              <w:rPr>
                <w:b/>
              </w:rPr>
            </w:pPr>
          </w:p>
          <w:p w14:paraId="02DDD5CE" w14:textId="77777777" w:rsidR="0031688B" w:rsidRDefault="0031688B" w:rsidP="00DC53F1">
            <w:pPr>
              <w:ind w:hanging="2"/>
              <w:rPr>
                <w:b/>
              </w:rPr>
            </w:pPr>
          </w:p>
          <w:p w14:paraId="449175CB" w14:textId="48A67971" w:rsidR="0031688B" w:rsidRDefault="0031688B" w:rsidP="0031688B">
            <w:pPr>
              <w:ind w:hanging="2"/>
              <w:jc w:val="center"/>
              <w:rPr>
                <w:b/>
              </w:rPr>
            </w:pPr>
            <w:r>
              <w:rPr>
                <w:b/>
              </w:rPr>
              <w:t xml:space="preserve">RETAIL &amp; HOSPITALITY </w:t>
            </w:r>
            <w:r w:rsidR="00157DED">
              <w:rPr>
                <w:b/>
              </w:rPr>
              <w:t>(JOURNEY 2 / 3)</w:t>
            </w:r>
          </w:p>
        </w:tc>
      </w:tr>
      <w:tr w:rsidR="009D66A7" w14:paraId="05253DB2" w14:textId="77777777" w:rsidTr="006048E5">
        <w:trPr>
          <w:trHeight w:val="514"/>
        </w:trPr>
        <w:tc>
          <w:tcPr>
            <w:tcW w:w="2073" w:type="dxa"/>
            <w:tcBorders>
              <w:bottom w:val="single" w:sz="4" w:space="0" w:color="auto"/>
            </w:tcBorders>
            <w:vAlign w:val="center"/>
          </w:tcPr>
          <w:p w14:paraId="2F3284AC" w14:textId="5E2AA1A0" w:rsidR="009D66A7" w:rsidRPr="009D66A7" w:rsidRDefault="009D66A7" w:rsidP="009D66A7">
            <w:pPr>
              <w:ind w:hanging="2"/>
              <w:jc w:val="center"/>
              <w:rPr>
                <w:sz w:val="20"/>
                <w:szCs w:val="20"/>
                <w:highlight w:val="yellow"/>
              </w:rPr>
            </w:pPr>
            <w:r w:rsidRPr="009D66A7">
              <w:rPr>
                <w:b/>
                <w:bCs/>
                <w:sz w:val="18"/>
                <w:szCs w:val="18"/>
              </w:rPr>
              <w:t>TOPICS/TERMS</w:t>
            </w:r>
          </w:p>
        </w:tc>
        <w:tc>
          <w:tcPr>
            <w:tcW w:w="9172" w:type="dxa"/>
            <w:gridSpan w:val="3"/>
            <w:tcBorders>
              <w:bottom w:val="single" w:sz="4" w:space="0" w:color="auto"/>
            </w:tcBorders>
          </w:tcPr>
          <w:p w14:paraId="401873F4" w14:textId="77777777" w:rsidR="009D66A7" w:rsidRDefault="009D66A7" w:rsidP="00DC53F1">
            <w:pPr>
              <w:ind w:hanging="2"/>
              <w:rPr>
                <w:b/>
              </w:rPr>
            </w:pPr>
          </w:p>
        </w:tc>
      </w:tr>
      <w:tr w:rsidR="009F6B13" w14:paraId="496C6234" w14:textId="77777777" w:rsidTr="006048E5">
        <w:tc>
          <w:tcPr>
            <w:tcW w:w="2073" w:type="dxa"/>
            <w:vMerge w:val="restart"/>
            <w:shd w:val="clear" w:color="auto" w:fill="FDD9CF"/>
          </w:tcPr>
          <w:p w14:paraId="745EFAB9" w14:textId="77777777" w:rsidR="009F6B13" w:rsidRPr="006048E5" w:rsidRDefault="009F6B13" w:rsidP="00372D7F">
            <w:pPr>
              <w:rPr>
                <w:sz w:val="20"/>
                <w:szCs w:val="20"/>
              </w:rPr>
            </w:pPr>
          </w:p>
          <w:p w14:paraId="63DB6FDA" w14:textId="77777777" w:rsidR="009F6B13" w:rsidRPr="006048E5" w:rsidRDefault="009F6B13" w:rsidP="00372D7F">
            <w:pPr>
              <w:rPr>
                <w:sz w:val="20"/>
                <w:szCs w:val="20"/>
              </w:rPr>
            </w:pPr>
            <w:r w:rsidRPr="006048E5">
              <w:rPr>
                <w:sz w:val="20"/>
                <w:szCs w:val="20"/>
              </w:rPr>
              <w:t xml:space="preserve">AUTUMN </w:t>
            </w:r>
          </w:p>
          <w:p w14:paraId="7A7A7099" w14:textId="5015854C" w:rsidR="009F6B13" w:rsidRPr="006048E5" w:rsidRDefault="009F6B13" w:rsidP="00372D7F">
            <w:pPr>
              <w:rPr>
                <w:sz w:val="20"/>
                <w:szCs w:val="20"/>
              </w:rPr>
            </w:pPr>
          </w:p>
        </w:tc>
        <w:tc>
          <w:tcPr>
            <w:tcW w:w="9172" w:type="dxa"/>
            <w:gridSpan w:val="3"/>
            <w:shd w:val="clear" w:color="auto" w:fill="FDD9CF"/>
          </w:tcPr>
          <w:p w14:paraId="58596933" w14:textId="1D43AFAD" w:rsidR="009F6B13" w:rsidRPr="006048E5" w:rsidRDefault="009F6B13" w:rsidP="00DC53F1">
            <w:pPr>
              <w:ind w:hanging="2"/>
              <w:rPr>
                <w:b/>
                <w:sz w:val="22"/>
                <w:szCs w:val="22"/>
              </w:rPr>
            </w:pPr>
            <w:r w:rsidRPr="006048E5">
              <w:rPr>
                <w:b/>
              </w:rPr>
              <w:t>ENTERPRISE PROJECT  1 – CREATING AN ETSY SHOP</w:t>
            </w:r>
            <w:r w:rsidR="005A7CF8" w:rsidRPr="006048E5">
              <w:rPr>
                <w:b/>
              </w:rPr>
              <w:t xml:space="preserve"> </w:t>
            </w:r>
            <w:r w:rsidR="005A7CF8" w:rsidRPr="006048E5">
              <w:rPr>
                <w:b/>
                <w:sz w:val="22"/>
                <w:szCs w:val="22"/>
              </w:rPr>
              <w:t>(</w:t>
            </w:r>
            <w:r w:rsidR="005C7DA6" w:rsidRPr="006048E5">
              <w:rPr>
                <w:b/>
                <w:sz w:val="22"/>
                <w:szCs w:val="22"/>
              </w:rPr>
              <w:t xml:space="preserve">LINKS TO </w:t>
            </w:r>
            <w:r w:rsidR="005A7CF8" w:rsidRPr="006048E5">
              <w:rPr>
                <w:b/>
                <w:sz w:val="22"/>
                <w:szCs w:val="22"/>
              </w:rPr>
              <w:t>POWER OF PETALS PROJECT)</w:t>
            </w:r>
          </w:p>
          <w:p w14:paraId="5EF3C8D4" w14:textId="459A1FBF" w:rsidR="009F6B13" w:rsidRPr="006048E5" w:rsidRDefault="009F6B13" w:rsidP="009F6B13">
            <w:pPr>
              <w:rPr>
                <w:b/>
              </w:rPr>
            </w:pPr>
          </w:p>
        </w:tc>
      </w:tr>
      <w:tr w:rsidR="009F6B13" w14:paraId="6CDB9101" w14:textId="77777777" w:rsidTr="006048E5">
        <w:tc>
          <w:tcPr>
            <w:tcW w:w="2073" w:type="dxa"/>
            <w:vMerge/>
            <w:tcBorders>
              <w:bottom w:val="single" w:sz="4" w:space="0" w:color="auto"/>
            </w:tcBorders>
            <w:shd w:val="clear" w:color="auto" w:fill="FDD9CF"/>
          </w:tcPr>
          <w:p w14:paraId="7F95BAF8" w14:textId="77777777" w:rsidR="009F6B13" w:rsidRDefault="009F6B13" w:rsidP="00372D7F">
            <w:pPr>
              <w:rPr>
                <w:sz w:val="20"/>
                <w:szCs w:val="20"/>
                <w:highlight w:val="red"/>
              </w:rPr>
            </w:pPr>
          </w:p>
        </w:tc>
        <w:tc>
          <w:tcPr>
            <w:tcW w:w="4586" w:type="dxa"/>
            <w:gridSpan w:val="2"/>
            <w:tcBorders>
              <w:bottom w:val="single" w:sz="4" w:space="0" w:color="auto"/>
            </w:tcBorders>
            <w:shd w:val="clear" w:color="auto" w:fill="FDD9CF"/>
          </w:tcPr>
          <w:p w14:paraId="330F44DB" w14:textId="77777777" w:rsidR="00FC3994" w:rsidRDefault="00FC3994" w:rsidP="00FC3994">
            <w:pPr>
              <w:ind w:hanging="2"/>
              <w:rPr>
                <w:b/>
              </w:rPr>
            </w:pPr>
            <w:r>
              <w:rPr>
                <w:b/>
              </w:rPr>
              <w:t xml:space="preserve">KEY OBJECTIVES / AIMS: </w:t>
            </w:r>
          </w:p>
          <w:p w14:paraId="7824C40B" w14:textId="72196558" w:rsidR="005A7CF8" w:rsidRPr="005C7DA6" w:rsidRDefault="005A7CF8" w:rsidP="005A7CF8">
            <w:pPr>
              <w:pStyle w:val="ListParagraph"/>
              <w:numPr>
                <w:ilvl w:val="0"/>
                <w:numId w:val="11"/>
              </w:numPr>
              <w:rPr>
                <w:sz w:val="20"/>
                <w:szCs w:val="20"/>
              </w:rPr>
            </w:pPr>
            <w:r w:rsidRPr="005C7DA6">
              <w:rPr>
                <w:sz w:val="20"/>
                <w:szCs w:val="20"/>
              </w:rPr>
              <w:t xml:space="preserve">To contribute to a group discussion </w:t>
            </w:r>
          </w:p>
          <w:p w14:paraId="3581CE70" w14:textId="4864C241" w:rsidR="005A7CF8" w:rsidRPr="005C7DA6" w:rsidRDefault="005A7CF8" w:rsidP="005A7CF8">
            <w:pPr>
              <w:pStyle w:val="ListParagraph"/>
              <w:numPr>
                <w:ilvl w:val="0"/>
                <w:numId w:val="11"/>
              </w:numPr>
              <w:rPr>
                <w:sz w:val="20"/>
                <w:szCs w:val="20"/>
              </w:rPr>
            </w:pPr>
            <w:r w:rsidRPr="005C7DA6">
              <w:rPr>
                <w:sz w:val="20"/>
                <w:szCs w:val="20"/>
              </w:rPr>
              <w:t xml:space="preserve">To share ideas within a group </w:t>
            </w:r>
          </w:p>
          <w:p w14:paraId="60C454D3" w14:textId="3E9472FD" w:rsidR="005A7CF8" w:rsidRPr="005C7DA6" w:rsidRDefault="005A7CF8" w:rsidP="005A7CF8">
            <w:pPr>
              <w:pStyle w:val="ListParagraph"/>
              <w:numPr>
                <w:ilvl w:val="0"/>
                <w:numId w:val="11"/>
              </w:numPr>
              <w:rPr>
                <w:sz w:val="20"/>
                <w:szCs w:val="20"/>
              </w:rPr>
            </w:pPr>
            <w:r w:rsidRPr="005C7DA6">
              <w:rPr>
                <w:sz w:val="20"/>
                <w:szCs w:val="20"/>
              </w:rPr>
              <w:t>To contribute ideas for a business name</w:t>
            </w:r>
          </w:p>
          <w:p w14:paraId="487788DF" w14:textId="4354DE5D" w:rsidR="005A7CF8" w:rsidRPr="005C7DA6" w:rsidRDefault="005A7CF8" w:rsidP="005A7CF8">
            <w:pPr>
              <w:pStyle w:val="ListParagraph"/>
              <w:numPr>
                <w:ilvl w:val="0"/>
                <w:numId w:val="11"/>
              </w:numPr>
              <w:rPr>
                <w:sz w:val="20"/>
                <w:szCs w:val="20"/>
              </w:rPr>
            </w:pPr>
            <w:r w:rsidRPr="005C7DA6">
              <w:rPr>
                <w:sz w:val="20"/>
                <w:szCs w:val="20"/>
              </w:rPr>
              <w:t xml:space="preserve">To design a logo </w:t>
            </w:r>
          </w:p>
          <w:p w14:paraId="3E2358F8" w14:textId="66953F53" w:rsidR="005A7CF8" w:rsidRPr="005C7DA6" w:rsidRDefault="005A7CF8" w:rsidP="005A7CF8">
            <w:pPr>
              <w:pStyle w:val="ListParagraph"/>
              <w:numPr>
                <w:ilvl w:val="0"/>
                <w:numId w:val="11"/>
              </w:numPr>
              <w:rPr>
                <w:sz w:val="20"/>
                <w:szCs w:val="20"/>
              </w:rPr>
            </w:pPr>
            <w:r w:rsidRPr="005C7DA6">
              <w:rPr>
                <w:sz w:val="20"/>
                <w:szCs w:val="20"/>
              </w:rPr>
              <w:t>To suggest products to be sold</w:t>
            </w:r>
          </w:p>
          <w:p w14:paraId="60EBC0B0" w14:textId="70235B5B" w:rsidR="005A7CF8" w:rsidRPr="005C7DA6" w:rsidRDefault="005A7CF8" w:rsidP="005A7CF8">
            <w:pPr>
              <w:pStyle w:val="ListParagraph"/>
              <w:numPr>
                <w:ilvl w:val="0"/>
                <w:numId w:val="11"/>
              </w:numPr>
              <w:rPr>
                <w:sz w:val="20"/>
                <w:szCs w:val="20"/>
              </w:rPr>
            </w:pPr>
            <w:r w:rsidRPr="005C7DA6">
              <w:rPr>
                <w:sz w:val="20"/>
                <w:szCs w:val="20"/>
              </w:rPr>
              <w:t xml:space="preserve">To design / produce products to be sold </w:t>
            </w:r>
          </w:p>
          <w:p w14:paraId="49B79A13" w14:textId="77777777" w:rsidR="005A7CF8" w:rsidRPr="005C7DA6" w:rsidRDefault="005A7CF8" w:rsidP="005A7CF8">
            <w:pPr>
              <w:pStyle w:val="ListParagraph"/>
              <w:numPr>
                <w:ilvl w:val="0"/>
                <w:numId w:val="11"/>
              </w:numPr>
              <w:rPr>
                <w:sz w:val="20"/>
                <w:szCs w:val="20"/>
              </w:rPr>
            </w:pPr>
            <w:r w:rsidRPr="005C7DA6">
              <w:rPr>
                <w:sz w:val="20"/>
                <w:szCs w:val="20"/>
              </w:rPr>
              <w:t xml:space="preserve">To photograph products for ETSY shop </w:t>
            </w:r>
          </w:p>
          <w:p w14:paraId="12E74B4B" w14:textId="77777777" w:rsidR="005A7CF8" w:rsidRPr="005C7DA6" w:rsidRDefault="005A7CF8" w:rsidP="005A7CF8">
            <w:pPr>
              <w:pStyle w:val="ListParagraph"/>
              <w:numPr>
                <w:ilvl w:val="0"/>
                <w:numId w:val="11"/>
              </w:numPr>
              <w:rPr>
                <w:sz w:val="20"/>
                <w:szCs w:val="20"/>
              </w:rPr>
            </w:pPr>
            <w:r w:rsidRPr="005C7DA6">
              <w:rPr>
                <w:sz w:val="20"/>
                <w:szCs w:val="20"/>
              </w:rPr>
              <w:t xml:space="preserve">To prepare products for delivery </w:t>
            </w:r>
          </w:p>
          <w:p w14:paraId="79B92BEB" w14:textId="77777777" w:rsidR="005A7CF8" w:rsidRPr="005C7DA6" w:rsidRDefault="005A7CF8" w:rsidP="005A7CF8">
            <w:pPr>
              <w:pStyle w:val="ListParagraph"/>
              <w:numPr>
                <w:ilvl w:val="0"/>
                <w:numId w:val="11"/>
              </w:numPr>
            </w:pPr>
            <w:r w:rsidRPr="005C7DA6">
              <w:rPr>
                <w:sz w:val="20"/>
                <w:szCs w:val="20"/>
              </w:rPr>
              <w:t xml:space="preserve">To help manage ETSY shop orders </w:t>
            </w:r>
          </w:p>
          <w:p w14:paraId="1A0958B4" w14:textId="77777777" w:rsidR="00706727" w:rsidRPr="005C7DA6" w:rsidRDefault="00216BC9" w:rsidP="005A7CF8">
            <w:pPr>
              <w:pStyle w:val="ListParagraph"/>
              <w:numPr>
                <w:ilvl w:val="0"/>
                <w:numId w:val="11"/>
              </w:numPr>
            </w:pPr>
            <w:r w:rsidRPr="005C7DA6">
              <w:rPr>
                <w:sz w:val="20"/>
                <w:szCs w:val="20"/>
              </w:rPr>
              <w:t xml:space="preserve">To help create promotional / display materials to promote our shop </w:t>
            </w:r>
          </w:p>
          <w:p w14:paraId="0AA5C1C5" w14:textId="774A5516" w:rsidR="00B52CEA" w:rsidRPr="005A7CF8" w:rsidRDefault="00B52CEA" w:rsidP="005A7CF8">
            <w:pPr>
              <w:pStyle w:val="ListParagraph"/>
              <w:numPr>
                <w:ilvl w:val="0"/>
                <w:numId w:val="11"/>
              </w:numPr>
              <w:rPr>
                <w:b/>
              </w:rPr>
            </w:pPr>
            <w:r w:rsidRPr="005C7DA6">
              <w:rPr>
                <w:sz w:val="20"/>
                <w:szCs w:val="20"/>
              </w:rPr>
              <w:t>To develop an awareness of costs and profit</w:t>
            </w:r>
            <w:r>
              <w:rPr>
                <w:b/>
                <w:sz w:val="20"/>
                <w:szCs w:val="20"/>
              </w:rPr>
              <w:t xml:space="preserve"> </w:t>
            </w:r>
          </w:p>
        </w:tc>
        <w:tc>
          <w:tcPr>
            <w:tcW w:w="4586" w:type="dxa"/>
            <w:tcBorders>
              <w:bottom w:val="single" w:sz="4" w:space="0" w:color="auto"/>
            </w:tcBorders>
            <w:shd w:val="clear" w:color="auto" w:fill="FDD9CF"/>
          </w:tcPr>
          <w:p w14:paraId="1CD8553E" w14:textId="77777777" w:rsidR="009F6B13" w:rsidRDefault="009F6B13" w:rsidP="00DC53F1">
            <w:pPr>
              <w:ind w:hanging="2"/>
              <w:rPr>
                <w:b/>
              </w:rPr>
            </w:pPr>
            <w:r>
              <w:rPr>
                <w:b/>
              </w:rPr>
              <w:t xml:space="preserve">SUPPORTING ACTIVITIES: </w:t>
            </w:r>
          </w:p>
          <w:p w14:paraId="3439D5B6" w14:textId="77777777" w:rsidR="005A7CF8" w:rsidRDefault="00706727" w:rsidP="00706727">
            <w:pPr>
              <w:pStyle w:val="ListParagraph"/>
              <w:numPr>
                <w:ilvl w:val="0"/>
                <w:numId w:val="12"/>
              </w:numPr>
              <w:rPr>
                <w:sz w:val="20"/>
                <w:szCs w:val="20"/>
              </w:rPr>
            </w:pPr>
            <w:r w:rsidRPr="00706727">
              <w:rPr>
                <w:sz w:val="20"/>
                <w:szCs w:val="20"/>
              </w:rPr>
              <w:t xml:space="preserve">Introduce ETSY </w:t>
            </w:r>
            <w:r>
              <w:rPr>
                <w:sz w:val="20"/>
                <w:szCs w:val="20"/>
              </w:rPr>
              <w:t xml:space="preserve">website </w:t>
            </w:r>
            <w:r w:rsidRPr="00706727">
              <w:rPr>
                <w:sz w:val="20"/>
                <w:szCs w:val="20"/>
              </w:rPr>
              <w:t xml:space="preserve">and research types </w:t>
            </w:r>
            <w:r>
              <w:rPr>
                <w:sz w:val="20"/>
                <w:szCs w:val="20"/>
              </w:rPr>
              <w:t>shops / products</w:t>
            </w:r>
            <w:r w:rsidRPr="00706727">
              <w:rPr>
                <w:sz w:val="20"/>
                <w:szCs w:val="20"/>
              </w:rPr>
              <w:t xml:space="preserve"> available for sale </w:t>
            </w:r>
          </w:p>
          <w:p w14:paraId="50C68D90" w14:textId="44585915" w:rsidR="00706727" w:rsidRDefault="00706727" w:rsidP="00706727">
            <w:pPr>
              <w:pStyle w:val="ListParagraph"/>
              <w:numPr>
                <w:ilvl w:val="0"/>
                <w:numId w:val="12"/>
              </w:numPr>
              <w:rPr>
                <w:sz w:val="20"/>
                <w:szCs w:val="20"/>
              </w:rPr>
            </w:pPr>
            <w:r>
              <w:rPr>
                <w:sz w:val="20"/>
                <w:szCs w:val="20"/>
              </w:rPr>
              <w:t xml:space="preserve">Mind map product ideas for an Oaktree ETSY shop </w:t>
            </w:r>
          </w:p>
          <w:p w14:paraId="6C2FA51E" w14:textId="77777777" w:rsidR="00706727" w:rsidRDefault="00706727" w:rsidP="00706727">
            <w:pPr>
              <w:pStyle w:val="ListParagraph"/>
              <w:numPr>
                <w:ilvl w:val="0"/>
                <w:numId w:val="12"/>
              </w:numPr>
              <w:rPr>
                <w:sz w:val="20"/>
                <w:szCs w:val="20"/>
              </w:rPr>
            </w:pPr>
            <w:r>
              <w:rPr>
                <w:sz w:val="20"/>
                <w:szCs w:val="20"/>
              </w:rPr>
              <w:t xml:space="preserve">Discuss possible shop names &amp; agree as a group </w:t>
            </w:r>
          </w:p>
          <w:p w14:paraId="4657A6B1" w14:textId="6C4A2C04" w:rsidR="00706727" w:rsidRDefault="00706727" w:rsidP="00706727">
            <w:pPr>
              <w:pStyle w:val="ListParagraph"/>
              <w:numPr>
                <w:ilvl w:val="0"/>
                <w:numId w:val="12"/>
              </w:numPr>
              <w:rPr>
                <w:sz w:val="20"/>
                <w:szCs w:val="20"/>
              </w:rPr>
            </w:pPr>
            <w:r>
              <w:rPr>
                <w:sz w:val="20"/>
                <w:szCs w:val="20"/>
              </w:rPr>
              <w:t>Research shop logos and undertake a logo design project. Select a logo / combination of logos as a group (to be printed on stickers through banana print)</w:t>
            </w:r>
          </w:p>
          <w:p w14:paraId="4E87291A" w14:textId="2707D5A0" w:rsidR="00706727" w:rsidRDefault="00706727" w:rsidP="00706727">
            <w:pPr>
              <w:pStyle w:val="ListParagraph"/>
              <w:numPr>
                <w:ilvl w:val="0"/>
                <w:numId w:val="12"/>
              </w:numPr>
              <w:rPr>
                <w:sz w:val="20"/>
                <w:szCs w:val="20"/>
              </w:rPr>
            </w:pPr>
            <w:r>
              <w:rPr>
                <w:sz w:val="20"/>
                <w:szCs w:val="20"/>
              </w:rPr>
              <w:t>To agree pricing for products. Research prices in existing ETSY shops</w:t>
            </w:r>
          </w:p>
          <w:p w14:paraId="3718D881" w14:textId="0465EA54" w:rsidR="001315E9" w:rsidRDefault="001315E9" w:rsidP="00706727">
            <w:pPr>
              <w:pStyle w:val="ListParagraph"/>
              <w:numPr>
                <w:ilvl w:val="0"/>
                <w:numId w:val="12"/>
              </w:numPr>
              <w:rPr>
                <w:sz w:val="20"/>
                <w:szCs w:val="20"/>
              </w:rPr>
            </w:pPr>
            <w:r>
              <w:rPr>
                <w:sz w:val="20"/>
                <w:szCs w:val="20"/>
              </w:rPr>
              <w:t xml:space="preserve">Visit a local card shop and look a product quality, display and costs </w:t>
            </w:r>
          </w:p>
          <w:p w14:paraId="729B1E55" w14:textId="1DDC35B9" w:rsidR="00706727" w:rsidRDefault="00706727" w:rsidP="00706727">
            <w:pPr>
              <w:pStyle w:val="ListParagraph"/>
              <w:numPr>
                <w:ilvl w:val="0"/>
                <w:numId w:val="12"/>
              </w:numPr>
              <w:rPr>
                <w:sz w:val="20"/>
                <w:szCs w:val="20"/>
              </w:rPr>
            </w:pPr>
            <w:r>
              <w:rPr>
                <w:sz w:val="20"/>
                <w:szCs w:val="20"/>
              </w:rPr>
              <w:t xml:space="preserve">Cost production costs, delivery costs and potential profits from agreed sale prices </w:t>
            </w:r>
          </w:p>
          <w:p w14:paraId="74878146" w14:textId="77777777" w:rsidR="00706727" w:rsidRDefault="00706727" w:rsidP="00706727">
            <w:pPr>
              <w:pStyle w:val="ListParagraph"/>
              <w:numPr>
                <w:ilvl w:val="0"/>
                <w:numId w:val="12"/>
              </w:numPr>
              <w:rPr>
                <w:sz w:val="20"/>
                <w:szCs w:val="20"/>
              </w:rPr>
            </w:pPr>
            <w:r>
              <w:rPr>
                <w:sz w:val="20"/>
                <w:szCs w:val="20"/>
              </w:rPr>
              <w:t xml:space="preserve">Create first products for sale – look at </w:t>
            </w:r>
            <w:proofErr w:type="spellStart"/>
            <w:r>
              <w:rPr>
                <w:sz w:val="20"/>
                <w:szCs w:val="20"/>
              </w:rPr>
              <w:t>PoP</w:t>
            </w:r>
            <w:proofErr w:type="spellEnd"/>
            <w:r>
              <w:rPr>
                <w:sz w:val="20"/>
                <w:szCs w:val="20"/>
              </w:rPr>
              <w:t xml:space="preserve"> photos and select 5 initial designs to mass produce (to be printed through banana print)</w:t>
            </w:r>
          </w:p>
          <w:p w14:paraId="5AD44C16" w14:textId="70CCEE0E" w:rsidR="00706727" w:rsidRDefault="00706727" w:rsidP="00706727">
            <w:pPr>
              <w:pStyle w:val="ListParagraph"/>
              <w:numPr>
                <w:ilvl w:val="0"/>
                <w:numId w:val="12"/>
              </w:numPr>
              <w:rPr>
                <w:sz w:val="20"/>
                <w:szCs w:val="20"/>
              </w:rPr>
            </w:pPr>
            <w:r>
              <w:rPr>
                <w:sz w:val="20"/>
                <w:szCs w:val="20"/>
              </w:rPr>
              <w:t xml:space="preserve">Prepare items for sale. Visit post office to post purchased </w:t>
            </w:r>
            <w:r w:rsidR="00216BC9">
              <w:rPr>
                <w:sz w:val="20"/>
                <w:szCs w:val="20"/>
              </w:rPr>
              <w:t>items</w:t>
            </w:r>
          </w:p>
          <w:p w14:paraId="248A3E9E" w14:textId="015580C1" w:rsidR="00216BC9" w:rsidRDefault="00216BC9" w:rsidP="00216BC9">
            <w:pPr>
              <w:pStyle w:val="ListParagraph"/>
              <w:numPr>
                <w:ilvl w:val="0"/>
                <w:numId w:val="12"/>
              </w:numPr>
              <w:rPr>
                <w:sz w:val="20"/>
                <w:szCs w:val="20"/>
              </w:rPr>
            </w:pPr>
            <w:r>
              <w:rPr>
                <w:sz w:val="20"/>
                <w:szCs w:val="20"/>
              </w:rPr>
              <w:t>Prepare posters /. shop display to</w:t>
            </w:r>
            <w:r w:rsidR="001315E9">
              <w:rPr>
                <w:sz w:val="20"/>
                <w:szCs w:val="20"/>
              </w:rPr>
              <w:t xml:space="preserve"> promote sales both online and for i</w:t>
            </w:r>
            <w:r>
              <w:rPr>
                <w:sz w:val="20"/>
                <w:szCs w:val="20"/>
              </w:rPr>
              <w:t>n person</w:t>
            </w:r>
            <w:r w:rsidR="001315E9">
              <w:rPr>
                <w:sz w:val="20"/>
                <w:szCs w:val="20"/>
              </w:rPr>
              <w:t>/ school sales</w:t>
            </w:r>
          </w:p>
          <w:p w14:paraId="2E32C5D0" w14:textId="30A259A0" w:rsidR="00216BC9" w:rsidRPr="00706727" w:rsidRDefault="00216BC9" w:rsidP="001315E9">
            <w:pPr>
              <w:pStyle w:val="ListParagraph"/>
              <w:numPr>
                <w:ilvl w:val="0"/>
                <w:numId w:val="12"/>
              </w:numPr>
              <w:rPr>
                <w:sz w:val="20"/>
                <w:szCs w:val="20"/>
              </w:rPr>
            </w:pPr>
            <w:r>
              <w:rPr>
                <w:sz w:val="20"/>
                <w:szCs w:val="20"/>
              </w:rPr>
              <w:t xml:space="preserve">Develop </w:t>
            </w:r>
            <w:r w:rsidR="001315E9">
              <w:rPr>
                <w:sz w:val="20"/>
                <w:szCs w:val="20"/>
              </w:rPr>
              <w:t xml:space="preserve">small stock of </w:t>
            </w:r>
            <w:r>
              <w:rPr>
                <w:sz w:val="20"/>
                <w:szCs w:val="20"/>
              </w:rPr>
              <w:t>seasonal cards (Christmas / Hanukah</w:t>
            </w:r>
            <w:r w:rsidR="005C7DA6">
              <w:rPr>
                <w:sz w:val="20"/>
                <w:szCs w:val="20"/>
              </w:rPr>
              <w:t xml:space="preserve">  / D</w:t>
            </w:r>
            <w:r w:rsidR="001315E9">
              <w:rPr>
                <w:sz w:val="20"/>
                <w:szCs w:val="20"/>
              </w:rPr>
              <w:t>iwali</w:t>
            </w:r>
            <w:r>
              <w:rPr>
                <w:sz w:val="20"/>
                <w:szCs w:val="20"/>
              </w:rPr>
              <w:t xml:space="preserve">) for </w:t>
            </w:r>
            <w:r w:rsidR="001315E9">
              <w:rPr>
                <w:sz w:val="20"/>
                <w:szCs w:val="20"/>
              </w:rPr>
              <w:t>sale</w:t>
            </w:r>
            <w:r>
              <w:rPr>
                <w:sz w:val="20"/>
                <w:szCs w:val="20"/>
              </w:rPr>
              <w:t xml:space="preserve"> at school events in the build up to the end of term </w:t>
            </w:r>
          </w:p>
        </w:tc>
      </w:tr>
      <w:tr w:rsidR="009F6B13" w14:paraId="77A3A3DE" w14:textId="77777777" w:rsidTr="006048E5">
        <w:tc>
          <w:tcPr>
            <w:tcW w:w="2073" w:type="dxa"/>
            <w:vMerge w:val="restart"/>
            <w:shd w:val="clear" w:color="auto" w:fill="DCFAD2"/>
          </w:tcPr>
          <w:p w14:paraId="7AC5870F" w14:textId="6690EAC5" w:rsidR="009F6B13" w:rsidRPr="006048E5" w:rsidRDefault="009F6B13" w:rsidP="00372D7F">
            <w:pPr>
              <w:rPr>
                <w:sz w:val="20"/>
                <w:szCs w:val="20"/>
              </w:rPr>
            </w:pPr>
          </w:p>
          <w:p w14:paraId="06DB5465" w14:textId="77777777" w:rsidR="009F6B13" w:rsidRPr="006048E5" w:rsidRDefault="009F6B13" w:rsidP="00372D7F">
            <w:pPr>
              <w:rPr>
                <w:sz w:val="20"/>
                <w:szCs w:val="20"/>
              </w:rPr>
            </w:pPr>
            <w:r w:rsidRPr="006048E5">
              <w:rPr>
                <w:sz w:val="20"/>
                <w:szCs w:val="20"/>
              </w:rPr>
              <w:t xml:space="preserve">SPRING </w:t>
            </w:r>
          </w:p>
          <w:p w14:paraId="2297D28F" w14:textId="64A783F5" w:rsidR="009F6B13" w:rsidRPr="006048E5" w:rsidRDefault="009F6B13" w:rsidP="00372D7F">
            <w:pPr>
              <w:rPr>
                <w:sz w:val="20"/>
                <w:szCs w:val="20"/>
              </w:rPr>
            </w:pPr>
          </w:p>
        </w:tc>
        <w:tc>
          <w:tcPr>
            <w:tcW w:w="9172" w:type="dxa"/>
            <w:gridSpan w:val="3"/>
            <w:shd w:val="clear" w:color="auto" w:fill="DCFAD2"/>
          </w:tcPr>
          <w:p w14:paraId="35757F5B" w14:textId="3E56C867" w:rsidR="009F6B13" w:rsidRPr="006048E5" w:rsidRDefault="009F6B13" w:rsidP="009D66A7">
            <w:pPr>
              <w:ind w:hanging="2"/>
              <w:rPr>
                <w:b/>
              </w:rPr>
            </w:pPr>
            <w:r w:rsidRPr="006048E5">
              <w:rPr>
                <w:b/>
              </w:rPr>
              <w:t>ENTERPRISE PROJECT 2  - DEVELOPING ETSY SHOP</w:t>
            </w:r>
          </w:p>
          <w:p w14:paraId="2252E6C5" w14:textId="616BD4C1" w:rsidR="009F6B13" w:rsidRPr="006048E5" w:rsidRDefault="009F6B13" w:rsidP="009F6B13">
            <w:pPr>
              <w:tabs>
                <w:tab w:val="left" w:pos="1035"/>
              </w:tabs>
            </w:pPr>
            <w:r w:rsidRPr="006048E5">
              <w:tab/>
            </w:r>
          </w:p>
        </w:tc>
      </w:tr>
      <w:tr w:rsidR="009F6B13" w14:paraId="0BA0AE06" w14:textId="77777777" w:rsidTr="006048E5">
        <w:tc>
          <w:tcPr>
            <w:tcW w:w="2073" w:type="dxa"/>
            <w:vMerge/>
            <w:tcBorders>
              <w:bottom w:val="single" w:sz="4" w:space="0" w:color="auto"/>
            </w:tcBorders>
            <w:shd w:val="clear" w:color="auto" w:fill="DCFAD2"/>
          </w:tcPr>
          <w:p w14:paraId="5E670BEC" w14:textId="77777777" w:rsidR="009F6B13" w:rsidRDefault="009F6B13" w:rsidP="00372D7F">
            <w:pPr>
              <w:rPr>
                <w:sz w:val="20"/>
                <w:szCs w:val="20"/>
                <w:highlight w:val="green"/>
              </w:rPr>
            </w:pPr>
          </w:p>
        </w:tc>
        <w:tc>
          <w:tcPr>
            <w:tcW w:w="4586" w:type="dxa"/>
            <w:gridSpan w:val="2"/>
            <w:tcBorders>
              <w:bottom w:val="single" w:sz="4" w:space="0" w:color="auto"/>
            </w:tcBorders>
            <w:shd w:val="clear" w:color="auto" w:fill="DCFAD2"/>
          </w:tcPr>
          <w:p w14:paraId="3F23534C" w14:textId="1A6CA11C" w:rsidR="009F6B13" w:rsidRDefault="009F6B13" w:rsidP="009D66A7">
            <w:pPr>
              <w:ind w:hanging="2"/>
              <w:rPr>
                <w:b/>
              </w:rPr>
            </w:pPr>
            <w:r>
              <w:rPr>
                <w:b/>
              </w:rPr>
              <w:t xml:space="preserve">KEY </w:t>
            </w:r>
            <w:r w:rsidR="00FC3994">
              <w:rPr>
                <w:b/>
              </w:rPr>
              <w:t>OBJECTIVES / AIMS</w:t>
            </w:r>
            <w:r>
              <w:rPr>
                <w:b/>
              </w:rPr>
              <w:t xml:space="preserve">: </w:t>
            </w:r>
          </w:p>
          <w:p w14:paraId="27D577FE" w14:textId="7EEF5A66" w:rsidR="00FC3994" w:rsidRPr="005C7DA6" w:rsidRDefault="00FC3994" w:rsidP="00FC3994">
            <w:pPr>
              <w:pStyle w:val="ListParagraph"/>
              <w:numPr>
                <w:ilvl w:val="0"/>
                <w:numId w:val="11"/>
              </w:numPr>
              <w:rPr>
                <w:sz w:val="20"/>
                <w:szCs w:val="20"/>
              </w:rPr>
            </w:pPr>
            <w:r w:rsidRPr="005C7DA6">
              <w:rPr>
                <w:sz w:val="20"/>
                <w:szCs w:val="20"/>
              </w:rPr>
              <w:t xml:space="preserve">To contribute to </w:t>
            </w:r>
            <w:r>
              <w:rPr>
                <w:sz w:val="20"/>
                <w:szCs w:val="20"/>
              </w:rPr>
              <w:t xml:space="preserve">group work </w:t>
            </w:r>
            <w:r w:rsidRPr="005C7DA6">
              <w:rPr>
                <w:sz w:val="20"/>
                <w:szCs w:val="20"/>
              </w:rPr>
              <w:t xml:space="preserve"> </w:t>
            </w:r>
          </w:p>
          <w:p w14:paraId="43691321" w14:textId="02CD4C67" w:rsidR="00FC3994" w:rsidRPr="005C7DA6" w:rsidRDefault="00FC3994" w:rsidP="00FC3994">
            <w:pPr>
              <w:pStyle w:val="ListParagraph"/>
              <w:numPr>
                <w:ilvl w:val="0"/>
                <w:numId w:val="11"/>
              </w:numPr>
              <w:rPr>
                <w:sz w:val="20"/>
                <w:szCs w:val="20"/>
              </w:rPr>
            </w:pPr>
            <w:r w:rsidRPr="005C7DA6">
              <w:rPr>
                <w:sz w:val="20"/>
                <w:szCs w:val="20"/>
              </w:rPr>
              <w:lastRenderedPageBreak/>
              <w:t xml:space="preserve">To </w:t>
            </w:r>
            <w:r>
              <w:rPr>
                <w:sz w:val="20"/>
                <w:szCs w:val="20"/>
              </w:rPr>
              <w:t>contribute</w:t>
            </w:r>
            <w:r w:rsidRPr="005C7DA6">
              <w:rPr>
                <w:sz w:val="20"/>
                <w:szCs w:val="20"/>
              </w:rPr>
              <w:t xml:space="preserve"> ideas within a group </w:t>
            </w:r>
          </w:p>
          <w:p w14:paraId="4368D3E2" w14:textId="774A7889" w:rsidR="00FC3994" w:rsidRDefault="00FC3994" w:rsidP="00FC3994">
            <w:pPr>
              <w:pStyle w:val="ListParagraph"/>
              <w:numPr>
                <w:ilvl w:val="0"/>
                <w:numId w:val="11"/>
              </w:numPr>
              <w:rPr>
                <w:sz w:val="20"/>
                <w:szCs w:val="20"/>
              </w:rPr>
            </w:pPr>
            <w:r w:rsidRPr="005C7DA6">
              <w:rPr>
                <w:sz w:val="20"/>
                <w:szCs w:val="20"/>
              </w:rPr>
              <w:t xml:space="preserve">To </w:t>
            </w:r>
            <w:r>
              <w:rPr>
                <w:sz w:val="20"/>
                <w:szCs w:val="20"/>
              </w:rPr>
              <w:t xml:space="preserve">research product ideas </w:t>
            </w:r>
          </w:p>
          <w:p w14:paraId="7EFF1088" w14:textId="20034830" w:rsidR="00FC3994" w:rsidRPr="005C7DA6" w:rsidRDefault="00FC3994" w:rsidP="00FC3994">
            <w:pPr>
              <w:pStyle w:val="ListParagraph"/>
              <w:numPr>
                <w:ilvl w:val="0"/>
                <w:numId w:val="11"/>
              </w:numPr>
              <w:rPr>
                <w:sz w:val="20"/>
                <w:szCs w:val="20"/>
              </w:rPr>
            </w:pPr>
            <w:r>
              <w:rPr>
                <w:sz w:val="20"/>
                <w:szCs w:val="20"/>
              </w:rPr>
              <w:t xml:space="preserve">To ‘pitch’ product ideas – identifying positive / negative features of a product </w:t>
            </w:r>
          </w:p>
          <w:p w14:paraId="2A705DD1" w14:textId="38F5286A" w:rsidR="00FC3994" w:rsidRPr="005C7DA6" w:rsidRDefault="00FC3994" w:rsidP="00FC3994">
            <w:pPr>
              <w:pStyle w:val="ListParagraph"/>
              <w:numPr>
                <w:ilvl w:val="0"/>
                <w:numId w:val="11"/>
              </w:numPr>
              <w:rPr>
                <w:sz w:val="20"/>
                <w:szCs w:val="20"/>
              </w:rPr>
            </w:pPr>
            <w:r w:rsidRPr="005C7DA6">
              <w:rPr>
                <w:sz w:val="20"/>
                <w:szCs w:val="20"/>
              </w:rPr>
              <w:t xml:space="preserve">To design / produce </w:t>
            </w:r>
            <w:r>
              <w:rPr>
                <w:sz w:val="20"/>
                <w:szCs w:val="20"/>
              </w:rPr>
              <w:t xml:space="preserve">new </w:t>
            </w:r>
            <w:r w:rsidRPr="005C7DA6">
              <w:rPr>
                <w:sz w:val="20"/>
                <w:szCs w:val="20"/>
              </w:rPr>
              <w:t xml:space="preserve">products to be sold </w:t>
            </w:r>
          </w:p>
          <w:p w14:paraId="33CBE34F" w14:textId="77777777" w:rsidR="00FC3994" w:rsidRPr="005C7DA6" w:rsidRDefault="00FC3994" w:rsidP="00FC3994">
            <w:pPr>
              <w:pStyle w:val="ListParagraph"/>
              <w:numPr>
                <w:ilvl w:val="0"/>
                <w:numId w:val="11"/>
              </w:numPr>
              <w:rPr>
                <w:sz w:val="20"/>
                <w:szCs w:val="20"/>
              </w:rPr>
            </w:pPr>
            <w:r w:rsidRPr="005C7DA6">
              <w:rPr>
                <w:sz w:val="20"/>
                <w:szCs w:val="20"/>
              </w:rPr>
              <w:t xml:space="preserve">To photograph products for ETSY shop </w:t>
            </w:r>
          </w:p>
          <w:p w14:paraId="2FDC1302" w14:textId="77777777" w:rsidR="00FC3994" w:rsidRPr="005C7DA6" w:rsidRDefault="00FC3994" w:rsidP="00FC3994">
            <w:pPr>
              <w:pStyle w:val="ListParagraph"/>
              <w:numPr>
                <w:ilvl w:val="0"/>
                <w:numId w:val="11"/>
              </w:numPr>
              <w:rPr>
                <w:sz w:val="20"/>
                <w:szCs w:val="20"/>
              </w:rPr>
            </w:pPr>
            <w:r w:rsidRPr="005C7DA6">
              <w:rPr>
                <w:sz w:val="20"/>
                <w:szCs w:val="20"/>
              </w:rPr>
              <w:t xml:space="preserve">To prepare products for delivery </w:t>
            </w:r>
          </w:p>
          <w:p w14:paraId="28D20E3E" w14:textId="77777777" w:rsidR="00FC3994" w:rsidRPr="005C7DA6" w:rsidRDefault="00FC3994" w:rsidP="00FC3994">
            <w:pPr>
              <w:pStyle w:val="ListParagraph"/>
              <w:numPr>
                <w:ilvl w:val="0"/>
                <w:numId w:val="11"/>
              </w:numPr>
            </w:pPr>
            <w:r w:rsidRPr="005C7DA6">
              <w:rPr>
                <w:sz w:val="20"/>
                <w:szCs w:val="20"/>
              </w:rPr>
              <w:t xml:space="preserve">To help manage ETSY shop orders </w:t>
            </w:r>
          </w:p>
          <w:p w14:paraId="1D792430" w14:textId="5388C960" w:rsidR="00FC3994" w:rsidRPr="005C7DA6" w:rsidRDefault="00FC3994" w:rsidP="00FC3994">
            <w:pPr>
              <w:pStyle w:val="ListParagraph"/>
              <w:numPr>
                <w:ilvl w:val="0"/>
                <w:numId w:val="11"/>
              </w:numPr>
            </w:pPr>
            <w:r>
              <w:rPr>
                <w:sz w:val="20"/>
                <w:szCs w:val="20"/>
              </w:rPr>
              <w:t>To help develop new</w:t>
            </w:r>
            <w:r w:rsidRPr="005C7DA6">
              <w:rPr>
                <w:sz w:val="20"/>
                <w:szCs w:val="20"/>
              </w:rPr>
              <w:t xml:space="preserve"> promotional / display materials to promote our shop </w:t>
            </w:r>
          </w:p>
          <w:p w14:paraId="41A2399F" w14:textId="77777777" w:rsidR="00216BC9" w:rsidRDefault="00FC3994" w:rsidP="00FC3994">
            <w:pPr>
              <w:pStyle w:val="ListParagraph"/>
              <w:numPr>
                <w:ilvl w:val="0"/>
                <w:numId w:val="13"/>
              </w:numPr>
              <w:rPr>
                <w:sz w:val="20"/>
                <w:szCs w:val="20"/>
              </w:rPr>
            </w:pPr>
            <w:r w:rsidRPr="005C7DA6">
              <w:rPr>
                <w:sz w:val="20"/>
                <w:szCs w:val="20"/>
              </w:rPr>
              <w:t>To develop an awareness of costs and profit</w:t>
            </w:r>
          </w:p>
          <w:p w14:paraId="5F12F587" w14:textId="525E2FD5" w:rsidR="00FC3994" w:rsidRDefault="00FC3994" w:rsidP="00FC3994">
            <w:pPr>
              <w:pStyle w:val="ListParagraph"/>
              <w:numPr>
                <w:ilvl w:val="0"/>
                <w:numId w:val="13"/>
              </w:numPr>
              <w:rPr>
                <w:sz w:val="20"/>
                <w:szCs w:val="20"/>
              </w:rPr>
            </w:pPr>
            <w:r>
              <w:rPr>
                <w:sz w:val="20"/>
                <w:szCs w:val="20"/>
              </w:rPr>
              <w:t xml:space="preserve">To prepare interview questions for a retail employee </w:t>
            </w:r>
          </w:p>
          <w:p w14:paraId="4667B10F" w14:textId="77777777" w:rsidR="00FC3994" w:rsidRDefault="00FC3994" w:rsidP="00FC3994">
            <w:pPr>
              <w:pStyle w:val="ListParagraph"/>
              <w:numPr>
                <w:ilvl w:val="0"/>
                <w:numId w:val="13"/>
              </w:numPr>
              <w:rPr>
                <w:sz w:val="20"/>
                <w:szCs w:val="20"/>
              </w:rPr>
            </w:pPr>
            <w:r>
              <w:rPr>
                <w:sz w:val="20"/>
                <w:szCs w:val="20"/>
              </w:rPr>
              <w:t xml:space="preserve">To contribute to an interview of a retail employee </w:t>
            </w:r>
          </w:p>
          <w:p w14:paraId="5991A61F" w14:textId="2483489D" w:rsidR="00FC3994" w:rsidRPr="00FC3994" w:rsidRDefault="00FC3994" w:rsidP="00FC3994">
            <w:pPr>
              <w:pStyle w:val="ListParagraph"/>
              <w:numPr>
                <w:ilvl w:val="0"/>
                <w:numId w:val="13"/>
              </w:numPr>
              <w:rPr>
                <w:sz w:val="20"/>
                <w:szCs w:val="20"/>
              </w:rPr>
            </w:pPr>
            <w:r>
              <w:rPr>
                <w:sz w:val="20"/>
                <w:szCs w:val="20"/>
              </w:rPr>
              <w:t xml:space="preserve">To visit a bank and find out about setting up a business  </w:t>
            </w:r>
          </w:p>
        </w:tc>
        <w:tc>
          <w:tcPr>
            <w:tcW w:w="4586" w:type="dxa"/>
            <w:tcBorders>
              <w:bottom w:val="single" w:sz="4" w:space="0" w:color="auto"/>
            </w:tcBorders>
            <w:shd w:val="clear" w:color="auto" w:fill="DCFAD2"/>
          </w:tcPr>
          <w:p w14:paraId="6E330D80" w14:textId="77777777" w:rsidR="009F6B13" w:rsidRDefault="009F6B13" w:rsidP="009D66A7">
            <w:pPr>
              <w:ind w:hanging="2"/>
              <w:rPr>
                <w:b/>
              </w:rPr>
            </w:pPr>
            <w:r>
              <w:rPr>
                <w:b/>
              </w:rPr>
              <w:lastRenderedPageBreak/>
              <w:t xml:space="preserve">SUPPORTING ACTIVITIES: </w:t>
            </w:r>
          </w:p>
          <w:p w14:paraId="703FF498" w14:textId="221B7951" w:rsidR="001315E9" w:rsidRPr="005C7DA6" w:rsidRDefault="005C7DA6" w:rsidP="005C7DA6">
            <w:pPr>
              <w:pStyle w:val="ListParagraph"/>
              <w:numPr>
                <w:ilvl w:val="0"/>
                <w:numId w:val="13"/>
              </w:numPr>
              <w:rPr>
                <w:sz w:val="20"/>
                <w:szCs w:val="20"/>
              </w:rPr>
            </w:pPr>
            <w:r w:rsidRPr="005C7DA6">
              <w:rPr>
                <w:sz w:val="20"/>
                <w:szCs w:val="20"/>
              </w:rPr>
              <w:t>Develop product range. E.g. expand</w:t>
            </w:r>
            <w:r w:rsidR="001315E9" w:rsidRPr="005C7DA6">
              <w:rPr>
                <w:sz w:val="20"/>
                <w:szCs w:val="20"/>
              </w:rPr>
              <w:t xml:space="preserve"> </w:t>
            </w:r>
            <w:r w:rsidRPr="005C7DA6">
              <w:rPr>
                <w:sz w:val="20"/>
                <w:szCs w:val="20"/>
              </w:rPr>
              <w:t xml:space="preserve">card </w:t>
            </w:r>
            <w:r w:rsidR="001315E9" w:rsidRPr="005C7DA6">
              <w:rPr>
                <w:sz w:val="20"/>
                <w:szCs w:val="20"/>
              </w:rPr>
              <w:lastRenderedPageBreak/>
              <w:t>sizes available</w:t>
            </w:r>
            <w:r w:rsidRPr="005C7DA6">
              <w:rPr>
                <w:sz w:val="20"/>
                <w:szCs w:val="20"/>
              </w:rPr>
              <w:t>. e</w:t>
            </w:r>
            <w:r w:rsidR="001315E9" w:rsidRPr="005C7DA6">
              <w:rPr>
                <w:sz w:val="20"/>
                <w:szCs w:val="20"/>
              </w:rPr>
              <w:t>xpanding seasonal card range designs</w:t>
            </w:r>
            <w:r w:rsidRPr="005C7DA6">
              <w:rPr>
                <w:sz w:val="20"/>
                <w:szCs w:val="20"/>
              </w:rPr>
              <w:t xml:space="preserve"> - Links to Mother’s Day, Valentine’s day, Easter, Father’s Day, E</w:t>
            </w:r>
            <w:r w:rsidR="001315E9" w:rsidRPr="005C7DA6">
              <w:rPr>
                <w:sz w:val="20"/>
                <w:szCs w:val="20"/>
              </w:rPr>
              <w:t>id,</w:t>
            </w:r>
            <w:r w:rsidR="001315E9" w:rsidRPr="005C7DA6">
              <w:rPr>
                <w:b/>
                <w:sz w:val="20"/>
                <w:szCs w:val="20"/>
              </w:rPr>
              <w:t xml:space="preserve"> </w:t>
            </w:r>
            <w:proofErr w:type="spellStart"/>
            <w:r w:rsidR="001315E9" w:rsidRPr="005C7DA6">
              <w:rPr>
                <w:sz w:val="20"/>
                <w:szCs w:val="20"/>
              </w:rPr>
              <w:t>etc</w:t>
            </w:r>
            <w:proofErr w:type="spellEnd"/>
            <w:r w:rsidR="001315E9" w:rsidRPr="005C7DA6">
              <w:rPr>
                <w:sz w:val="20"/>
                <w:szCs w:val="20"/>
              </w:rPr>
              <w:t xml:space="preserve"> </w:t>
            </w:r>
          </w:p>
          <w:p w14:paraId="0ED6C40A" w14:textId="3F4E8E30" w:rsidR="001315E9" w:rsidRPr="005C7DA6" w:rsidRDefault="005C7DA6" w:rsidP="005C7DA6">
            <w:pPr>
              <w:pStyle w:val="ListParagraph"/>
              <w:numPr>
                <w:ilvl w:val="0"/>
                <w:numId w:val="13"/>
              </w:numPr>
              <w:rPr>
                <w:b/>
                <w:sz w:val="20"/>
                <w:szCs w:val="20"/>
              </w:rPr>
            </w:pPr>
            <w:r>
              <w:rPr>
                <w:sz w:val="20"/>
                <w:szCs w:val="20"/>
              </w:rPr>
              <w:t xml:space="preserve">Research new products ideas. E.g. Letter Box Gift boxes </w:t>
            </w:r>
          </w:p>
          <w:p w14:paraId="445988C0" w14:textId="78C61A06" w:rsidR="00521B82" w:rsidRPr="005C7DA6" w:rsidRDefault="005C7DA6" w:rsidP="005C7DA6">
            <w:pPr>
              <w:pStyle w:val="ListParagraph"/>
              <w:numPr>
                <w:ilvl w:val="0"/>
                <w:numId w:val="13"/>
              </w:numPr>
              <w:rPr>
                <w:sz w:val="20"/>
                <w:szCs w:val="20"/>
              </w:rPr>
            </w:pPr>
            <w:r w:rsidRPr="005C7DA6">
              <w:rPr>
                <w:sz w:val="20"/>
                <w:szCs w:val="20"/>
              </w:rPr>
              <w:t xml:space="preserve">Continue processing existing orders </w:t>
            </w:r>
          </w:p>
          <w:p w14:paraId="07344C13" w14:textId="77777777" w:rsidR="00521B82" w:rsidRPr="005C7DA6" w:rsidRDefault="00521B82" w:rsidP="005C7DA6">
            <w:pPr>
              <w:pStyle w:val="ListParagraph"/>
              <w:numPr>
                <w:ilvl w:val="0"/>
                <w:numId w:val="13"/>
              </w:numPr>
              <w:rPr>
                <w:b/>
                <w:sz w:val="20"/>
                <w:szCs w:val="20"/>
              </w:rPr>
            </w:pPr>
            <w:r w:rsidRPr="005C7DA6">
              <w:rPr>
                <w:sz w:val="20"/>
                <w:szCs w:val="20"/>
              </w:rPr>
              <w:t>Develop advertising / promotion materials to improve sales</w:t>
            </w:r>
            <w:r w:rsidRPr="005C7DA6">
              <w:rPr>
                <w:b/>
                <w:sz w:val="20"/>
                <w:szCs w:val="20"/>
              </w:rPr>
              <w:t xml:space="preserve"> </w:t>
            </w:r>
          </w:p>
          <w:p w14:paraId="474E9FAB" w14:textId="7645B8F7" w:rsidR="00521B82" w:rsidRPr="005C7DA6" w:rsidRDefault="00521B82" w:rsidP="005C7DA6">
            <w:pPr>
              <w:pStyle w:val="ListParagraph"/>
              <w:numPr>
                <w:ilvl w:val="0"/>
                <w:numId w:val="13"/>
              </w:numPr>
              <w:rPr>
                <w:sz w:val="20"/>
                <w:szCs w:val="20"/>
              </w:rPr>
            </w:pPr>
            <w:r w:rsidRPr="005C7DA6">
              <w:rPr>
                <w:sz w:val="20"/>
                <w:szCs w:val="20"/>
              </w:rPr>
              <w:t xml:space="preserve">Interview someone who has set up an online business in order to get advice / ideas to develop our online shop </w:t>
            </w:r>
          </w:p>
          <w:p w14:paraId="6BD5E572" w14:textId="77777777" w:rsidR="00521B82" w:rsidRDefault="00521B82" w:rsidP="005C7DA6">
            <w:pPr>
              <w:pStyle w:val="ListParagraph"/>
              <w:numPr>
                <w:ilvl w:val="0"/>
                <w:numId w:val="13"/>
              </w:numPr>
              <w:rPr>
                <w:b/>
                <w:sz w:val="20"/>
                <w:szCs w:val="20"/>
              </w:rPr>
            </w:pPr>
            <w:r w:rsidRPr="005C7DA6">
              <w:rPr>
                <w:sz w:val="20"/>
                <w:szCs w:val="20"/>
              </w:rPr>
              <w:t>Visit a bank to learn about how to set up a business / get business loans</w:t>
            </w:r>
            <w:r w:rsidRPr="005C7DA6">
              <w:rPr>
                <w:b/>
                <w:sz w:val="20"/>
                <w:szCs w:val="20"/>
              </w:rPr>
              <w:t xml:space="preserve"> </w:t>
            </w:r>
          </w:p>
          <w:p w14:paraId="1B2D35B0" w14:textId="09CC1483" w:rsidR="00FC3994" w:rsidRPr="00FC3994" w:rsidRDefault="00FC3994" w:rsidP="005C7DA6">
            <w:pPr>
              <w:pStyle w:val="ListParagraph"/>
              <w:numPr>
                <w:ilvl w:val="0"/>
                <w:numId w:val="13"/>
              </w:numPr>
              <w:rPr>
                <w:sz w:val="20"/>
                <w:szCs w:val="20"/>
              </w:rPr>
            </w:pPr>
            <w:r w:rsidRPr="00FC3994">
              <w:rPr>
                <w:sz w:val="20"/>
                <w:szCs w:val="20"/>
              </w:rPr>
              <w:t xml:space="preserve">‘Pitch’ new ideas to the group. E.g. </w:t>
            </w:r>
            <w:r>
              <w:rPr>
                <w:sz w:val="20"/>
                <w:szCs w:val="20"/>
              </w:rPr>
              <w:t xml:space="preserve">in a </w:t>
            </w:r>
            <w:r w:rsidRPr="00FC3994">
              <w:rPr>
                <w:sz w:val="20"/>
                <w:szCs w:val="20"/>
              </w:rPr>
              <w:t xml:space="preserve">Dragons Den </w:t>
            </w:r>
            <w:r>
              <w:rPr>
                <w:sz w:val="20"/>
                <w:szCs w:val="20"/>
              </w:rPr>
              <w:t xml:space="preserve">style </w:t>
            </w:r>
          </w:p>
          <w:p w14:paraId="32413BD2" w14:textId="1D07B8E7" w:rsidR="00521B82" w:rsidRPr="00521B82" w:rsidRDefault="00521B82" w:rsidP="005C7DA6">
            <w:pPr>
              <w:pStyle w:val="ListParagraph"/>
              <w:numPr>
                <w:ilvl w:val="0"/>
                <w:numId w:val="13"/>
              </w:numPr>
            </w:pPr>
            <w:r w:rsidRPr="005C7DA6">
              <w:rPr>
                <w:sz w:val="20"/>
                <w:szCs w:val="20"/>
              </w:rPr>
              <w:t xml:space="preserve">Visit </w:t>
            </w:r>
            <w:r w:rsidR="005C7DA6" w:rsidRPr="005C7DA6">
              <w:rPr>
                <w:sz w:val="20"/>
                <w:szCs w:val="20"/>
              </w:rPr>
              <w:t xml:space="preserve">local landmarks / places of interest </w:t>
            </w:r>
            <w:r w:rsidRPr="005C7DA6">
              <w:rPr>
                <w:sz w:val="20"/>
                <w:szCs w:val="20"/>
              </w:rPr>
              <w:t xml:space="preserve">to obtain </w:t>
            </w:r>
            <w:r w:rsidR="005C7DA6" w:rsidRPr="005C7DA6">
              <w:rPr>
                <w:sz w:val="20"/>
                <w:szCs w:val="20"/>
              </w:rPr>
              <w:t>inspiration / photographs</w:t>
            </w:r>
            <w:r w:rsidRPr="005C7DA6">
              <w:rPr>
                <w:sz w:val="20"/>
                <w:szCs w:val="20"/>
              </w:rPr>
              <w:t xml:space="preserve"> for our card designs. E.g. places of worship</w:t>
            </w:r>
            <w:r w:rsidR="005C7DA6" w:rsidRPr="005C7DA6">
              <w:rPr>
                <w:sz w:val="20"/>
                <w:szCs w:val="20"/>
              </w:rPr>
              <w:t xml:space="preserve">, historical buildings, historical landmarks, art galleries </w:t>
            </w:r>
            <w:proofErr w:type="spellStart"/>
            <w:r w:rsidR="005C7DA6" w:rsidRPr="005C7DA6">
              <w:rPr>
                <w:sz w:val="20"/>
                <w:szCs w:val="20"/>
              </w:rPr>
              <w:t>etc</w:t>
            </w:r>
            <w:proofErr w:type="spellEnd"/>
            <w:r w:rsidR="005C7DA6" w:rsidRPr="005C7DA6">
              <w:rPr>
                <w:sz w:val="20"/>
                <w:szCs w:val="20"/>
              </w:rPr>
              <w:t xml:space="preserve"> </w:t>
            </w:r>
          </w:p>
        </w:tc>
      </w:tr>
      <w:tr w:rsidR="009F6B13" w14:paraId="4459551B" w14:textId="77777777" w:rsidTr="006048E5">
        <w:tc>
          <w:tcPr>
            <w:tcW w:w="2073" w:type="dxa"/>
            <w:vMerge w:val="restart"/>
            <w:shd w:val="clear" w:color="auto" w:fill="FAFD91"/>
          </w:tcPr>
          <w:p w14:paraId="2741699B" w14:textId="1A2A3FD9" w:rsidR="009F6B13" w:rsidRPr="006048E5" w:rsidRDefault="009F6B13" w:rsidP="00372D7F">
            <w:pPr>
              <w:rPr>
                <w:sz w:val="20"/>
                <w:szCs w:val="20"/>
              </w:rPr>
            </w:pPr>
          </w:p>
          <w:p w14:paraId="137D1AA8" w14:textId="77777777" w:rsidR="009F6B13" w:rsidRPr="006048E5" w:rsidRDefault="009F6B13" w:rsidP="00372D7F">
            <w:pPr>
              <w:rPr>
                <w:sz w:val="20"/>
                <w:szCs w:val="20"/>
              </w:rPr>
            </w:pPr>
            <w:r w:rsidRPr="006048E5">
              <w:rPr>
                <w:sz w:val="20"/>
                <w:szCs w:val="20"/>
              </w:rPr>
              <w:t>SUMMER</w:t>
            </w:r>
          </w:p>
          <w:p w14:paraId="5E100F2D" w14:textId="097E358F" w:rsidR="009F6B13" w:rsidRPr="006048E5" w:rsidRDefault="009F6B13" w:rsidP="00372D7F">
            <w:pPr>
              <w:rPr>
                <w:sz w:val="20"/>
                <w:szCs w:val="20"/>
              </w:rPr>
            </w:pPr>
          </w:p>
        </w:tc>
        <w:tc>
          <w:tcPr>
            <w:tcW w:w="9172" w:type="dxa"/>
            <w:gridSpan w:val="3"/>
            <w:shd w:val="clear" w:color="auto" w:fill="FAFD91"/>
          </w:tcPr>
          <w:p w14:paraId="104D76B3" w14:textId="77777777" w:rsidR="009F6B13" w:rsidRPr="006048E5" w:rsidRDefault="009F6B13" w:rsidP="009D66A7">
            <w:pPr>
              <w:ind w:hanging="2"/>
              <w:rPr>
                <w:b/>
              </w:rPr>
            </w:pPr>
            <w:r w:rsidRPr="006048E5">
              <w:rPr>
                <w:b/>
              </w:rPr>
              <w:t>RETAIL EXPERIENCE – DEVELOPING RETAIL SKILLS IN THE COMMUNITY</w:t>
            </w:r>
          </w:p>
          <w:p w14:paraId="29232543" w14:textId="73F5CB5B" w:rsidR="009F6B13" w:rsidRPr="006048E5" w:rsidRDefault="009F6B13" w:rsidP="009F6B13">
            <w:pPr>
              <w:pStyle w:val="ListParagraph"/>
              <w:rPr>
                <w:b/>
              </w:rPr>
            </w:pPr>
          </w:p>
        </w:tc>
      </w:tr>
      <w:tr w:rsidR="009F6B13" w14:paraId="3694576A" w14:textId="77777777" w:rsidTr="006048E5">
        <w:tc>
          <w:tcPr>
            <w:tcW w:w="2073" w:type="dxa"/>
            <w:vMerge/>
            <w:shd w:val="clear" w:color="auto" w:fill="FAFD91"/>
          </w:tcPr>
          <w:p w14:paraId="1861E58B" w14:textId="77777777" w:rsidR="009F6B13" w:rsidRDefault="009F6B13" w:rsidP="00372D7F">
            <w:pPr>
              <w:rPr>
                <w:sz w:val="20"/>
                <w:szCs w:val="20"/>
                <w:highlight w:val="yellow"/>
              </w:rPr>
            </w:pPr>
          </w:p>
        </w:tc>
        <w:tc>
          <w:tcPr>
            <w:tcW w:w="4586" w:type="dxa"/>
            <w:gridSpan w:val="2"/>
            <w:shd w:val="clear" w:color="auto" w:fill="FAFD91"/>
          </w:tcPr>
          <w:p w14:paraId="2BF00C29" w14:textId="77777777" w:rsidR="00FC3994" w:rsidRDefault="00FC3994" w:rsidP="00FC3994">
            <w:pPr>
              <w:ind w:hanging="2"/>
              <w:rPr>
                <w:b/>
              </w:rPr>
            </w:pPr>
            <w:r>
              <w:rPr>
                <w:b/>
              </w:rPr>
              <w:t xml:space="preserve">KEY OBJECTIVES / AIMS: </w:t>
            </w:r>
          </w:p>
          <w:p w14:paraId="2B2225B8" w14:textId="77777777" w:rsidR="00B52CEA" w:rsidRPr="005C7DA6" w:rsidRDefault="00B52CEA" w:rsidP="00B52CEA">
            <w:pPr>
              <w:pStyle w:val="ListParagraph"/>
              <w:numPr>
                <w:ilvl w:val="0"/>
                <w:numId w:val="13"/>
              </w:numPr>
              <w:rPr>
                <w:sz w:val="20"/>
                <w:szCs w:val="20"/>
              </w:rPr>
            </w:pPr>
            <w:r w:rsidRPr="005C7DA6">
              <w:rPr>
                <w:sz w:val="20"/>
                <w:szCs w:val="20"/>
              </w:rPr>
              <w:t xml:space="preserve">To identify different types of retailers </w:t>
            </w:r>
          </w:p>
          <w:p w14:paraId="16DD3AFB" w14:textId="77777777" w:rsidR="00B52CEA" w:rsidRPr="005C7DA6" w:rsidRDefault="00B52CEA" w:rsidP="00B52CEA">
            <w:pPr>
              <w:pStyle w:val="ListParagraph"/>
              <w:numPr>
                <w:ilvl w:val="0"/>
                <w:numId w:val="13"/>
              </w:numPr>
              <w:rPr>
                <w:sz w:val="20"/>
                <w:szCs w:val="20"/>
              </w:rPr>
            </w:pPr>
            <w:r w:rsidRPr="005C7DA6">
              <w:rPr>
                <w:sz w:val="20"/>
                <w:szCs w:val="20"/>
              </w:rPr>
              <w:t>To identify different job roles in retail</w:t>
            </w:r>
          </w:p>
          <w:p w14:paraId="4FE4B7B7" w14:textId="0607A33F" w:rsidR="005C7DA6" w:rsidRPr="005C7DA6" w:rsidRDefault="005C7DA6" w:rsidP="00B52CEA">
            <w:pPr>
              <w:pStyle w:val="ListParagraph"/>
              <w:numPr>
                <w:ilvl w:val="0"/>
                <w:numId w:val="13"/>
              </w:numPr>
              <w:rPr>
                <w:sz w:val="20"/>
                <w:szCs w:val="20"/>
              </w:rPr>
            </w:pPr>
            <w:r w:rsidRPr="005C7DA6">
              <w:rPr>
                <w:sz w:val="20"/>
                <w:szCs w:val="20"/>
              </w:rPr>
              <w:t xml:space="preserve">To learn about the responsibilities of different retail positions </w:t>
            </w:r>
          </w:p>
          <w:p w14:paraId="28F216C3" w14:textId="684CBBCE" w:rsidR="00B52CEA" w:rsidRPr="005C7DA6" w:rsidRDefault="00B52CEA" w:rsidP="00B52CEA">
            <w:pPr>
              <w:pStyle w:val="ListParagraph"/>
              <w:numPr>
                <w:ilvl w:val="0"/>
                <w:numId w:val="13"/>
              </w:numPr>
              <w:rPr>
                <w:sz w:val="20"/>
                <w:szCs w:val="20"/>
              </w:rPr>
            </w:pPr>
            <w:r w:rsidRPr="005C7DA6">
              <w:rPr>
                <w:sz w:val="20"/>
                <w:szCs w:val="20"/>
              </w:rPr>
              <w:t xml:space="preserve">To understand how to present yourself professionally in a retail workplace </w:t>
            </w:r>
          </w:p>
          <w:p w14:paraId="402C5DA4" w14:textId="4AAE4182" w:rsidR="00B52CEA" w:rsidRPr="005C7DA6" w:rsidRDefault="00B52CEA" w:rsidP="00B52CEA">
            <w:pPr>
              <w:pStyle w:val="ListParagraph"/>
              <w:numPr>
                <w:ilvl w:val="0"/>
                <w:numId w:val="13"/>
              </w:numPr>
              <w:rPr>
                <w:sz w:val="20"/>
                <w:szCs w:val="20"/>
              </w:rPr>
            </w:pPr>
            <w:r w:rsidRPr="005C7DA6">
              <w:rPr>
                <w:sz w:val="20"/>
                <w:szCs w:val="20"/>
              </w:rPr>
              <w:t xml:space="preserve">To interact appropriately in a retail environment </w:t>
            </w:r>
          </w:p>
          <w:p w14:paraId="0F290405" w14:textId="1072EF7E" w:rsidR="00B52CEA" w:rsidRPr="005C7DA6" w:rsidRDefault="00B52CEA" w:rsidP="00B52CEA">
            <w:pPr>
              <w:pStyle w:val="ListParagraph"/>
              <w:numPr>
                <w:ilvl w:val="0"/>
                <w:numId w:val="13"/>
              </w:numPr>
              <w:rPr>
                <w:sz w:val="20"/>
                <w:szCs w:val="20"/>
              </w:rPr>
            </w:pPr>
            <w:r w:rsidRPr="005C7DA6">
              <w:rPr>
                <w:sz w:val="20"/>
                <w:szCs w:val="20"/>
              </w:rPr>
              <w:t xml:space="preserve">To demonstrate how to communicate with customers </w:t>
            </w:r>
          </w:p>
          <w:p w14:paraId="1A13F777" w14:textId="3EB10AA4" w:rsidR="00B52CEA" w:rsidRPr="005C7DA6" w:rsidRDefault="00B52CEA" w:rsidP="00B52CEA">
            <w:pPr>
              <w:pStyle w:val="ListParagraph"/>
              <w:numPr>
                <w:ilvl w:val="0"/>
                <w:numId w:val="13"/>
              </w:numPr>
              <w:rPr>
                <w:sz w:val="20"/>
                <w:szCs w:val="20"/>
              </w:rPr>
            </w:pPr>
            <w:r w:rsidRPr="005C7DA6">
              <w:rPr>
                <w:sz w:val="20"/>
                <w:szCs w:val="20"/>
              </w:rPr>
              <w:t xml:space="preserve">To demonstrate how to respond to customer enquiries </w:t>
            </w:r>
          </w:p>
          <w:p w14:paraId="289D8C05" w14:textId="77777777" w:rsidR="00B52CEA" w:rsidRPr="005C7DA6" w:rsidRDefault="00B52CEA" w:rsidP="00B52CEA">
            <w:pPr>
              <w:pStyle w:val="ListParagraph"/>
              <w:numPr>
                <w:ilvl w:val="0"/>
                <w:numId w:val="13"/>
              </w:numPr>
              <w:rPr>
                <w:sz w:val="20"/>
                <w:szCs w:val="20"/>
              </w:rPr>
            </w:pPr>
            <w:r w:rsidRPr="005C7DA6">
              <w:rPr>
                <w:sz w:val="20"/>
                <w:szCs w:val="20"/>
              </w:rPr>
              <w:t xml:space="preserve">To learn about stock control </w:t>
            </w:r>
          </w:p>
          <w:p w14:paraId="2EA27A18" w14:textId="3583BD7E" w:rsidR="00B52CEA" w:rsidRDefault="00B52CEA" w:rsidP="00B52CEA">
            <w:pPr>
              <w:pStyle w:val="ListParagraph"/>
              <w:numPr>
                <w:ilvl w:val="0"/>
                <w:numId w:val="13"/>
              </w:numPr>
              <w:rPr>
                <w:sz w:val="20"/>
                <w:szCs w:val="20"/>
              </w:rPr>
            </w:pPr>
            <w:r w:rsidRPr="005C7DA6">
              <w:rPr>
                <w:sz w:val="20"/>
                <w:szCs w:val="20"/>
              </w:rPr>
              <w:t xml:space="preserve">To have experience of different retail displays </w:t>
            </w:r>
          </w:p>
          <w:p w14:paraId="43B1AEFD" w14:textId="1292FACD" w:rsidR="005C7DA6" w:rsidRPr="005C7DA6" w:rsidRDefault="005C7DA6" w:rsidP="00B52CEA">
            <w:pPr>
              <w:pStyle w:val="ListParagraph"/>
              <w:numPr>
                <w:ilvl w:val="0"/>
                <w:numId w:val="13"/>
              </w:numPr>
              <w:rPr>
                <w:sz w:val="20"/>
                <w:szCs w:val="20"/>
              </w:rPr>
            </w:pPr>
            <w:r>
              <w:rPr>
                <w:sz w:val="20"/>
                <w:szCs w:val="20"/>
              </w:rPr>
              <w:t>To interact and communicate in public places</w:t>
            </w:r>
          </w:p>
          <w:p w14:paraId="0A6E70CF" w14:textId="040AD538" w:rsidR="00B52CEA" w:rsidRPr="00B52CEA" w:rsidRDefault="00B52CEA" w:rsidP="005C7DA6">
            <w:pPr>
              <w:pStyle w:val="ListParagraph"/>
              <w:ind w:left="718"/>
              <w:rPr>
                <w:b/>
              </w:rPr>
            </w:pPr>
          </w:p>
        </w:tc>
        <w:tc>
          <w:tcPr>
            <w:tcW w:w="4586" w:type="dxa"/>
            <w:shd w:val="clear" w:color="auto" w:fill="FAFD91"/>
          </w:tcPr>
          <w:p w14:paraId="601F6CDF" w14:textId="77777777" w:rsidR="009F6B13" w:rsidRDefault="009F6B13" w:rsidP="009D66A7">
            <w:pPr>
              <w:ind w:hanging="2"/>
              <w:rPr>
                <w:b/>
              </w:rPr>
            </w:pPr>
            <w:r>
              <w:rPr>
                <w:b/>
              </w:rPr>
              <w:t xml:space="preserve">SUPPORTING ACTIVITIES: </w:t>
            </w:r>
          </w:p>
          <w:p w14:paraId="78567C80" w14:textId="00C16A25" w:rsidR="009A7E95" w:rsidRPr="005C7DA6" w:rsidRDefault="005C7DA6" w:rsidP="005C7DA6">
            <w:pPr>
              <w:pStyle w:val="ListParagraph"/>
              <w:numPr>
                <w:ilvl w:val="0"/>
                <w:numId w:val="14"/>
              </w:numPr>
              <w:rPr>
                <w:sz w:val="20"/>
                <w:szCs w:val="20"/>
              </w:rPr>
            </w:pPr>
            <w:r w:rsidRPr="005C7DA6">
              <w:rPr>
                <w:sz w:val="20"/>
                <w:szCs w:val="20"/>
              </w:rPr>
              <w:t>Visit</w:t>
            </w:r>
            <w:r w:rsidR="009A7E95" w:rsidRPr="005C7DA6">
              <w:rPr>
                <w:sz w:val="20"/>
                <w:szCs w:val="20"/>
              </w:rPr>
              <w:t xml:space="preserve"> a local high street to identify local shops </w:t>
            </w:r>
          </w:p>
          <w:p w14:paraId="4FB0779F" w14:textId="49601F1F" w:rsidR="009A7E95" w:rsidRPr="005C7DA6" w:rsidRDefault="005C7DA6" w:rsidP="005C7DA6">
            <w:pPr>
              <w:pStyle w:val="ListParagraph"/>
              <w:numPr>
                <w:ilvl w:val="0"/>
                <w:numId w:val="14"/>
              </w:numPr>
              <w:rPr>
                <w:sz w:val="20"/>
                <w:szCs w:val="20"/>
              </w:rPr>
            </w:pPr>
            <w:r w:rsidRPr="005C7DA6">
              <w:rPr>
                <w:sz w:val="20"/>
                <w:szCs w:val="20"/>
              </w:rPr>
              <w:t>Visit</w:t>
            </w:r>
            <w:r w:rsidR="009A7E95" w:rsidRPr="005C7DA6">
              <w:rPr>
                <w:sz w:val="20"/>
                <w:szCs w:val="20"/>
              </w:rPr>
              <w:t xml:space="preserve"> a larger shopping centre and identify range of shops </w:t>
            </w:r>
          </w:p>
          <w:p w14:paraId="0796C8BC" w14:textId="33E6488C" w:rsidR="005C7DA6" w:rsidRPr="005C7DA6" w:rsidRDefault="005C7DA6" w:rsidP="005C7DA6">
            <w:pPr>
              <w:pStyle w:val="ListParagraph"/>
              <w:numPr>
                <w:ilvl w:val="0"/>
                <w:numId w:val="14"/>
              </w:numPr>
              <w:rPr>
                <w:sz w:val="20"/>
                <w:szCs w:val="20"/>
              </w:rPr>
            </w:pPr>
            <w:r w:rsidRPr="005C7DA6">
              <w:rPr>
                <w:sz w:val="20"/>
                <w:szCs w:val="20"/>
              </w:rPr>
              <w:t xml:space="preserve">Visit a supermarket and identify different departments </w:t>
            </w:r>
          </w:p>
          <w:p w14:paraId="59FE548E" w14:textId="72F6729F" w:rsidR="009A7E95" w:rsidRPr="005C7DA6" w:rsidRDefault="005C7DA6" w:rsidP="005C7DA6">
            <w:pPr>
              <w:pStyle w:val="ListParagraph"/>
              <w:numPr>
                <w:ilvl w:val="0"/>
                <w:numId w:val="14"/>
              </w:numPr>
              <w:rPr>
                <w:sz w:val="20"/>
                <w:szCs w:val="20"/>
              </w:rPr>
            </w:pPr>
            <w:r w:rsidRPr="005C7DA6">
              <w:rPr>
                <w:sz w:val="20"/>
                <w:szCs w:val="20"/>
              </w:rPr>
              <w:t>Shop for</w:t>
            </w:r>
            <w:r w:rsidR="00521B82" w:rsidRPr="005C7DA6">
              <w:rPr>
                <w:sz w:val="20"/>
                <w:szCs w:val="20"/>
              </w:rPr>
              <w:t xml:space="preserve"> </w:t>
            </w:r>
            <w:r w:rsidR="009A7E95" w:rsidRPr="005C7DA6">
              <w:rPr>
                <w:sz w:val="20"/>
                <w:szCs w:val="20"/>
              </w:rPr>
              <w:t>an outfit suitable for the workplace</w:t>
            </w:r>
            <w:r w:rsidRPr="005C7DA6">
              <w:rPr>
                <w:sz w:val="20"/>
                <w:szCs w:val="20"/>
              </w:rPr>
              <w:t xml:space="preserve">. E.g. practical shoes </w:t>
            </w:r>
            <w:proofErr w:type="spellStart"/>
            <w:r w:rsidRPr="005C7DA6">
              <w:rPr>
                <w:sz w:val="20"/>
                <w:szCs w:val="20"/>
              </w:rPr>
              <w:t>etc</w:t>
            </w:r>
            <w:proofErr w:type="spellEnd"/>
            <w:r w:rsidRPr="005C7DA6">
              <w:rPr>
                <w:sz w:val="20"/>
                <w:szCs w:val="20"/>
              </w:rPr>
              <w:t xml:space="preserve"> </w:t>
            </w:r>
            <w:r w:rsidR="009A7E95" w:rsidRPr="005C7DA6">
              <w:rPr>
                <w:sz w:val="20"/>
                <w:szCs w:val="20"/>
              </w:rPr>
              <w:t xml:space="preserve"> </w:t>
            </w:r>
          </w:p>
          <w:p w14:paraId="2449890B" w14:textId="77777777" w:rsidR="009A7E95" w:rsidRPr="005C7DA6" w:rsidRDefault="009A7E95" w:rsidP="005C7DA6">
            <w:pPr>
              <w:pStyle w:val="ListParagraph"/>
              <w:numPr>
                <w:ilvl w:val="0"/>
                <w:numId w:val="14"/>
              </w:numPr>
              <w:rPr>
                <w:b/>
                <w:sz w:val="20"/>
                <w:szCs w:val="20"/>
              </w:rPr>
            </w:pPr>
            <w:r w:rsidRPr="005C7DA6">
              <w:rPr>
                <w:sz w:val="20"/>
                <w:szCs w:val="20"/>
              </w:rPr>
              <w:t>Role pl</w:t>
            </w:r>
            <w:r w:rsidR="00521B82" w:rsidRPr="005C7DA6">
              <w:rPr>
                <w:sz w:val="20"/>
                <w:szCs w:val="20"/>
              </w:rPr>
              <w:t>a</w:t>
            </w:r>
            <w:r w:rsidRPr="005C7DA6">
              <w:rPr>
                <w:sz w:val="20"/>
                <w:szCs w:val="20"/>
              </w:rPr>
              <w:t xml:space="preserve">y shop scenarios </w:t>
            </w:r>
            <w:r w:rsidR="00521B82" w:rsidRPr="005C7DA6">
              <w:rPr>
                <w:sz w:val="20"/>
                <w:szCs w:val="20"/>
              </w:rPr>
              <w:t>– customer interactions / problem solving</w:t>
            </w:r>
            <w:r w:rsidR="00521B82" w:rsidRPr="005C7DA6">
              <w:rPr>
                <w:b/>
                <w:sz w:val="20"/>
                <w:szCs w:val="20"/>
              </w:rPr>
              <w:t xml:space="preserve"> </w:t>
            </w:r>
          </w:p>
          <w:p w14:paraId="72F3B6FD" w14:textId="3AC91190" w:rsidR="00521B82" w:rsidRPr="005C7DA6" w:rsidRDefault="00521B82" w:rsidP="005C7DA6">
            <w:pPr>
              <w:pStyle w:val="ListParagraph"/>
              <w:numPr>
                <w:ilvl w:val="0"/>
                <w:numId w:val="14"/>
              </w:numPr>
              <w:rPr>
                <w:sz w:val="20"/>
                <w:szCs w:val="20"/>
              </w:rPr>
            </w:pPr>
            <w:r w:rsidRPr="005C7DA6">
              <w:rPr>
                <w:sz w:val="20"/>
                <w:szCs w:val="20"/>
              </w:rPr>
              <w:t xml:space="preserve">Visit a display team at a department store </w:t>
            </w:r>
          </w:p>
          <w:p w14:paraId="4EB39229" w14:textId="16098B5E" w:rsidR="00521B82" w:rsidRPr="005C7DA6" w:rsidRDefault="00521B82" w:rsidP="005C7DA6">
            <w:pPr>
              <w:pStyle w:val="ListParagraph"/>
              <w:numPr>
                <w:ilvl w:val="0"/>
                <w:numId w:val="14"/>
              </w:numPr>
              <w:rPr>
                <w:sz w:val="20"/>
                <w:szCs w:val="20"/>
              </w:rPr>
            </w:pPr>
            <w:r w:rsidRPr="005C7DA6">
              <w:rPr>
                <w:sz w:val="20"/>
                <w:szCs w:val="20"/>
              </w:rPr>
              <w:t xml:space="preserve">Interview a retail worker about their job </w:t>
            </w:r>
          </w:p>
          <w:p w14:paraId="73370945" w14:textId="216B936E" w:rsidR="00521B82" w:rsidRPr="005C7DA6" w:rsidRDefault="00521B82" w:rsidP="005C7DA6">
            <w:pPr>
              <w:pStyle w:val="ListParagraph"/>
              <w:numPr>
                <w:ilvl w:val="0"/>
                <w:numId w:val="14"/>
              </w:numPr>
              <w:rPr>
                <w:sz w:val="20"/>
                <w:szCs w:val="20"/>
              </w:rPr>
            </w:pPr>
            <w:r w:rsidRPr="005C7DA6">
              <w:rPr>
                <w:sz w:val="20"/>
                <w:szCs w:val="20"/>
              </w:rPr>
              <w:t xml:space="preserve">Interview a retail manager about their role and what they expect of a retail employee </w:t>
            </w:r>
          </w:p>
          <w:p w14:paraId="73982ADB" w14:textId="76FD2925" w:rsidR="005C7DA6" w:rsidRPr="005C7DA6" w:rsidRDefault="005C7DA6" w:rsidP="005C7DA6">
            <w:pPr>
              <w:pStyle w:val="ListParagraph"/>
              <w:numPr>
                <w:ilvl w:val="0"/>
                <w:numId w:val="14"/>
              </w:numPr>
              <w:rPr>
                <w:sz w:val="20"/>
                <w:szCs w:val="20"/>
              </w:rPr>
            </w:pPr>
            <w:r w:rsidRPr="005C7DA6">
              <w:rPr>
                <w:sz w:val="20"/>
                <w:szCs w:val="20"/>
              </w:rPr>
              <w:t xml:space="preserve">Complete simple application forms </w:t>
            </w:r>
          </w:p>
          <w:p w14:paraId="38040F96" w14:textId="77777777" w:rsidR="00521B82" w:rsidRPr="005C7DA6" w:rsidRDefault="00521B82" w:rsidP="00521B82">
            <w:pPr>
              <w:ind w:hanging="2"/>
              <w:rPr>
                <w:b/>
                <w:sz w:val="20"/>
                <w:szCs w:val="20"/>
              </w:rPr>
            </w:pPr>
          </w:p>
          <w:p w14:paraId="7EAFBA8B" w14:textId="2B4229C7" w:rsidR="00521B82" w:rsidRPr="009F6B13" w:rsidRDefault="00521B82" w:rsidP="00521B82">
            <w:pPr>
              <w:ind w:hanging="2"/>
              <w:rPr>
                <w:b/>
                <w:u w:val="single"/>
              </w:rPr>
            </w:pPr>
          </w:p>
        </w:tc>
      </w:tr>
      <w:tr w:rsidR="009F6B13" w14:paraId="50907CCF" w14:textId="77777777" w:rsidTr="00717D0A">
        <w:tc>
          <w:tcPr>
            <w:tcW w:w="11245" w:type="dxa"/>
            <w:gridSpan w:val="4"/>
          </w:tcPr>
          <w:p w14:paraId="7C99A2D2" w14:textId="0CFEC0DA" w:rsidR="009F6B13" w:rsidRDefault="009F6B13" w:rsidP="00DC53F1">
            <w:pPr>
              <w:ind w:hanging="2"/>
              <w:rPr>
                <w:sz w:val="20"/>
                <w:szCs w:val="20"/>
                <w:highlight w:val="yellow"/>
              </w:rPr>
            </w:pPr>
          </w:p>
          <w:p w14:paraId="376E6737" w14:textId="4639AEDD" w:rsidR="009F6B13" w:rsidRPr="00BA0428" w:rsidRDefault="00BA0428" w:rsidP="00BA0428">
            <w:pPr>
              <w:jc w:val="center"/>
              <w:rPr>
                <w:b/>
              </w:rPr>
            </w:pPr>
            <w:r>
              <w:rPr>
                <w:b/>
              </w:rPr>
              <w:t>WIDER CURRICULUM LINKS</w:t>
            </w:r>
          </w:p>
          <w:p w14:paraId="55DE69DF" w14:textId="711EAE1B" w:rsidR="009F6B13" w:rsidRPr="002B7E21" w:rsidRDefault="009F6B13" w:rsidP="002B7E21">
            <w:pPr>
              <w:ind w:hanging="2"/>
              <w:rPr>
                <w:u w:val="single"/>
              </w:rPr>
            </w:pPr>
          </w:p>
        </w:tc>
      </w:tr>
      <w:tr w:rsidR="009F6B13" w14:paraId="023756F3" w14:textId="77777777" w:rsidTr="00257020">
        <w:tc>
          <w:tcPr>
            <w:tcW w:w="11245" w:type="dxa"/>
            <w:gridSpan w:val="4"/>
            <w:shd w:val="clear" w:color="auto" w:fill="FFF2CC" w:themeFill="accent4" w:themeFillTint="33"/>
          </w:tcPr>
          <w:p w14:paraId="41F73671" w14:textId="4BAA9804" w:rsidR="009F6B13" w:rsidRDefault="009F6B13" w:rsidP="00DC53F1">
            <w:pPr>
              <w:ind w:hanging="2"/>
              <w:rPr>
                <w:sz w:val="20"/>
                <w:szCs w:val="20"/>
                <w:highlight w:val="yellow"/>
              </w:rPr>
            </w:pPr>
          </w:p>
          <w:p w14:paraId="0C34D362" w14:textId="2A456624" w:rsidR="009F6B13" w:rsidRDefault="00EE75A5" w:rsidP="00EE75A5">
            <w:pPr>
              <w:ind w:hanging="2"/>
              <w:jc w:val="center"/>
              <w:rPr>
                <w:b/>
                <w:bCs/>
                <w:sz w:val="22"/>
                <w:szCs w:val="22"/>
                <w:u w:val="single"/>
              </w:rPr>
            </w:pPr>
            <w:r>
              <w:rPr>
                <w:b/>
                <w:bCs/>
                <w:sz w:val="22"/>
                <w:szCs w:val="22"/>
                <w:u w:val="single"/>
              </w:rPr>
              <w:t xml:space="preserve">ART </w:t>
            </w:r>
          </w:p>
          <w:p w14:paraId="50869D28" w14:textId="77777777" w:rsidR="00FC3994" w:rsidRDefault="00FC3994" w:rsidP="00FC3994">
            <w:pPr>
              <w:ind w:hanging="2"/>
              <w:rPr>
                <w:bCs/>
                <w:sz w:val="22"/>
                <w:szCs w:val="22"/>
              </w:rPr>
            </w:pPr>
            <w:r>
              <w:rPr>
                <w:bCs/>
                <w:sz w:val="22"/>
                <w:szCs w:val="22"/>
              </w:rPr>
              <w:t>PHOTOGRAPHY –</w:t>
            </w:r>
            <w:r w:rsidR="0041164A">
              <w:rPr>
                <w:bCs/>
                <w:sz w:val="22"/>
                <w:szCs w:val="22"/>
              </w:rPr>
              <w:t xml:space="preserve"> Students will have opportunities to develop</w:t>
            </w:r>
            <w:r>
              <w:rPr>
                <w:bCs/>
                <w:sz w:val="22"/>
                <w:szCs w:val="22"/>
              </w:rPr>
              <w:t xml:space="preserve"> photography </w:t>
            </w:r>
            <w:r w:rsidR="0041164A">
              <w:rPr>
                <w:bCs/>
                <w:sz w:val="22"/>
                <w:szCs w:val="22"/>
              </w:rPr>
              <w:t xml:space="preserve">composition </w:t>
            </w:r>
            <w:r>
              <w:rPr>
                <w:bCs/>
                <w:sz w:val="22"/>
                <w:szCs w:val="22"/>
              </w:rPr>
              <w:t xml:space="preserve">skills whilst </w:t>
            </w:r>
            <w:r w:rsidR="0041164A">
              <w:rPr>
                <w:bCs/>
                <w:sz w:val="22"/>
                <w:szCs w:val="22"/>
              </w:rPr>
              <w:t xml:space="preserve">producing card designs. </w:t>
            </w:r>
          </w:p>
          <w:p w14:paraId="5747F513" w14:textId="77777777" w:rsidR="0041164A" w:rsidRDefault="0041164A" w:rsidP="00FC3994">
            <w:pPr>
              <w:ind w:hanging="2"/>
              <w:rPr>
                <w:bCs/>
                <w:sz w:val="22"/>
                <w:szCs w:val="22"/>
              </w:rPr>
            </w:pPr>
          </w:p>
          <w:p w14:paraId="2DC9C0DF" w14:textId="77777777" w:rsidR="003A056E" w:rsidRDefault="0041164A" w:rsidP="003A056E">
            <w:pPr>
              <w:ind w:hanging="2"/>
              <w:rPr>
                <w:bCs/>
                <w:sz w:val="22"/>
                <w:szCs w:val="22"/>
              </w:rPr>
            </w:pPr>
            <w:r>
              <w:rPr>
                <w:bCs/>
                <w:sz w:val="22"/>
                <w:szCs w:val="22"/>
              </w:rPr>
              <w:t xml:space="preserve">DESIGN SKILLS – Students will have opportunities to develop their own designs for business logo and products. </w:t>
            </w:r>
          </w:p>
          <w:p w14:paraId="24B9AD3A" w14:textId="2FF8FCE9" w:rsidR="0041164A" w:rsidRPr="00EE75A5" w:rsidRDefault="0041164A" w:rsidP="003A056E">
            <w:pPr>
              <w:ind w:hanging="2"/>
              <w:rPr>
                <w:bCs/>
                <w:sz w:val="22"/>
                <w:szCs w:val="22"/>
              </w:rPr>
            </w:pPr>
            <w:r>
              <w:rPr>
                <w:bCs/>
                <w:sz w:val="22"/>
                <w:szCs w:val="22"/>
              </w:rPr>
              <w:t xml:space="preserve"> </w:t>
            </w:r>
          </w:p>
        </w:tc>
      </w:tr>
      <w:tr w:rsidR="005961C9" w14:paraId="04699EFB" w14:textId="77777777" w:rsidTr="00257020">
        <w:tc>
          <w:tcPr>
            <w:tcW w:w="11245" w:type="dxa"/>
            <w:gridSpan w:val="4"/>
            <w:shd w:val="clear" w:color="auto" w:fill="FFF2CC" w:themeFill="accent4" w:themeFillTint="33"/>
          </w:tcPr>
          <w:p w14:paraId="472AFFB4" w14:textId="5CD28217" w:rsidR="005961C9" w:rsidRDefault="0041164A" w:rsidP="005961C9">
            <w:pPr>
              <w:ind w:hanging="2"/>
              <w:jc w:val="center"/>
              <w:rPr>
                <w:b/>
                <w:sz w:val="20"/>
                <w:szCs w:val="20"/>
                <w:u w:val="single"/>
              </w:rPr>
            </w:pPr>
            <w:r>
              <w:rPr>
                <w:b/>
                <w:sz w:val="20"/>
                <w:szCs w:val="20"/>
                <w:u w:val="single"/>
              </w:rPr>
              <w:t xml:space="preserve">NUMERACY / </w:t>
            </w:r>
            <w:r w:rsidR="005961C9" w:rsidRPr="005961C9">
              <w:rPr>
                <w:b/>
                <w:sz w:val="20"/>
                <w:szCs w:val="20"/>
                <w:u w:val="single"/>
              </w:rPr>
              <w:t>MATHEMATICS</w:t>
            </w:r>
          </w:p>
          <w:p w14:paraId="7E0B3E92" w14:textId="77777777" w:rsidR="005961C9" w:rsidRDefault="005961C9" w:rsidP="003A056E">
            <w:pPr>
              <w:ind w:hanging="2"/>
              <w:rPr>
                <w:sz w:val="20"/>
                <w:szCs w:val="20"/>
              </w:rPr>
            </w:pPr>
            <w:r>
              <w:rPr>
                <w:sz w:val="20"/>
                <w:szCs w:val="20"/>
              </w:rPr>
              <w:t xml:space="preserve">PRODUCT COSTING – Students will have opportunities to develop their understanding of production costs and profits. </w:t>
            </w:r>
          </w:p>
          <w:p w14:paraId="3A4CAD46" w14:textId="77777777" w:rsidR="00E72B4F" w:rsidRDefault="00E72B4F" w:rsidP="003A056E">
            <w:pPr>
              <w:ind w:hanging="2"/>
              <w:rPr>
                <w:sz w:val="20"/>
                <w:szCs w:val="20"/>
              </w:rPr>
            </w:pPr>
          </w:p>
          <w:p w14:paraId="2AA01B24" w14:textId="1388172A" w:rsidR="00E72B4F" w:rsidRDefault="00E72B4F" w:rsidP="003A056E">
            <w:pPr>
              <w:ind w:hanging="2"/>
              <w:rPr>
                <w:sz w:val="20"/>
                <w:szCs w:val="20"/>
              </w:rPr>
            </w:pPr>
            <w:r>
              <w:rPr>
                <w:sz w:val="20"/>
                <w:szCs w:val="20"/>
              </w:rPr>
              <w:lastRenderedPageBreak/>
              <w:t xml:space="preserve">SHOPPING – Students will have the opportunity to handle money in a range of shopping based role-play / real-life scenarios. </w:t>
            </w:r>
          </w:p>
          <w:p w14:paraId="70AEFE95" w14:textId="4AC8BB28" w:rsidR="003A056E" w:rsidRPr="005961C9" w:rsidRDefault="003A056E" w:rsidP="003A056E">
            <w:pPr>
              <w:ind w:hanging="2"/>
              <w:rPr>
                <w:sz w:val="20"/>
                <w:szCs w:val="20"/>
                <w:highlight w:val="yellow"/>
              </w:rPr>
            </w:pPr>
          </w:p>
        </w:tc>
      </w:tr>
      <w:tr w:rsidR="005961C9" w14:paraId="5864DD62" w14:textId="77777777" w:rsidTr="00257020">
        <w:tc>
          <w:tcPr>
            <w:tcW w:w="11245" w:type="dxa"/>
            <w:gridSpan w:val="4"/>
            <w:shd w:val="clear" w:color="auto" w:fill="FFF2CC" w:themeFill="accent4" w:themeFillTint="33"/>
          </w:tcPr>
          <w:p w14:paraId="308DEA1F" w14:textId="3477C86A" w:rsidR="005961C9" w:rsidRDefault="0041164A" w:rsidP="005961C9">
            <w:pPr>
              <w:ind w:hanging="2"/>
              <w:jc w:val="center"/>
              <w:rPr>
                <w:b/>
                <w:sz w:val="20"/>
                <w:szCs w:val="20"/>
                <w:u w:val="single"/>
              </w:rPr>
            </w:pPr>
            <w:r>
              <w:rPr>
                <w:b/>
                <w:sz w:val="20"/>
                <w:szCs w:val="20"/>
                <w:u w:val="single"/>
              </w:rPr>
              <w:lastRenderedPageBreak/>
              <w:t xml:space="preserve">COMMUNICATION / </w:t>
            </w:r>
            <w:r w:rsidR="005961C9">
              <w:rPr>
                <w:b/>
                <w:sz w:val="20"/>
                <w:szCs w:val="20"/>
                <w:u w:val="single"/>
              </w:rPr>
              <w:t>ENGLISH</w:t>
            </w:r>
          </w:p>
          <w:p w14:paraId="106C75A1" w14:textId="77777777" w:rsidR="00521B82" w:rsidRDefault="005961C9" w:rsidP="003A056E">
            <w:pPr>
              <w:ind w:hanging="2"/>
              <w:rPr>
                <w:sz w:val="20"/>
                <w:szCs w:val="20"/>
              </w:rPr>
            </w:pPr>
            <w:r>
              <w:rPr>
                <w:sz w:val="20"/>
                <w:szCs w:val="20"/>
              </w:rPr>
              <w:t>COMMUNICATION SKILLS – St</w:t>
            </w:r>
            <w:r w:rsidR="0041164A">
              <w:rPr>
                <w:sz w:val="20"/>
                <w:szCs w:val="20"/>
              </w:rPr>
              <w:t>udents will be developing a range of</w:t>
            </w:r>
            <w:r>
              <w:rPr>
                <w:sz w:val="20"/>
                <w:szCs w:val="20"/>
              </w:rPr>
              <w:t xml:space="preserve"> </w:t>
            </w:r>
            <w:r w:rsidR="0041164A">
              <w:rPr>
                <w:sz w:val="20"/>
                <w:szCs w:val="20"/>
              </w:rPr>
              <w:t>communication</w:t>
            </w:r>
            <w:r w:rsidR="00521B82">
              <w:rPr>
                <w:sz w:val="20"/>
                <w:szCs w:val="20"/>
              </w:rPr>
              <w:t xml:space="preserve"> skills </w:t>
            </w:r>
            <w:r w:rsidR="0041164A">
              <w:rPr>
                <w:sz w:val="20"/>
                <w:szCs w:val="20"/>
              </w:rPr>
              <w:t xml:space="preserve">through a wide range of experiences. E.g. group discussion, group presentations, interaction in shops, written communications with customers through our ETSY shop, </w:t>
            </w:r>
            <w:proofErr w:type="spellStart"/>
            <w:proofErr w:type="gramStart"/>
            <w:r w:rsidR="0041164A">
              <w:rPr>
                <w:sz w:val="20"/>
                <w:szCs w:val="20"/>
              </w:rPr>
              <w:t>etc</w:t>
            </w:r>
            <w:proofErr w:type="spellEnd"/>
            <w:r w:rsidR="0041164A">
              <w:rPr>
                <w:sz w:val="20"/>
                <w:szCs w:val="20"/>
              </w:rPr>
              <w:t xml:space="preserve"> .</w:t>
            </w:r>
            <w:proofErr w:type="gramEnd"/>
            <w:r w:rsidR="0041164A">
              <w:rPr>
                <w:sz w:val="20"/>
                <w:szCs w:val="20"/>
              </w:rPr>
              <w:t xml:space="preserve"> </w:t>
            </w:r>
          </w:p>
          <w:p w14:paraId="3F165FC5" w14:textId="772B14C5" w:rsidR="003A056E" w:rsidRPr="005961C9" w:rsidRDefault="003A056E" w:rsidP="003A056E">
            <w:pPr>
              <w:ind w:hanging="2"/>
              <w:rPr>
                <w:sz w:val="20"/>
                <w:szCs w:val="20"/>
              </w:rPr>
            </w:pPr>
          </w:p>
        </w:tc>
      </w:tr>
      <w:tr w:rsidR="009A7E95" w14:paraId="3F30F80F" w14:textId="77777777" w:rsidTr="00257020">
        <w:tc>
          <w:tcPr>
            <w:tcW w:w="11245" w:type="dxa"/>
            <w:gridSpan w:val="4"/>
            <w:shd w:val="clear" w:color="auto" w:fill="FFF2CC" w:themeFill="accent4" w:themeFillTint="33"/>
          </w:tcPr>
          <w:p w14:paraId="54A92B25" w14:textId="0BBC3326" w:rsidR="009A7E95" w:rsidRDefault="009A7E95" w:rsidP="005961C9">
            <w:pPr>
              <w:ind w:hanging="2"/>
              <w:jc w:val="center"/>
              <w:rPr>
                <w:b/>
                <w:sz w:val="20"/>
                <w:szCs w:val="20"/>
                <w:u w:val="single"/>
              </w:rPr>
            </w:pPr>
            <w:r>
              <w:rPr>
                <w:b/>
                <w:sz w:val="20"/>
                <w:szCs w:val="20"/>
                <w:u w:val="single"/>
              </w:rPr>
              <w:t>SMSC</w:t>
            </w:r>
            <w:r w:rsidR="0041164A">
              <w:rPr>
                <w:b/>
                <w:sz w:val="20"/>
                <w:szCs w:val="20"/>
                <w:u w:val="single"/>
              </w:rPr>
              <w:t xml:space="preserve"> / ENRICHMENT </w:t>
            </w:r>
          </w:p>
          <w:p w14:paraId="103506DF" w14:textId="77777777" w:rsidR="009A7E95" w:rsidRDefault="009A7E95" w:rsidP="009A7E95">
            <w:pPr>
              <w:ind w:hanging="2"/>
              <w:rPr>
                <w:sz w:val="20"/>
                <w:szCs w:val="20"/>
              </w:rPr>
            </w:pPr>
            <w:r>
              <w:rPr>
                <w:sz w:val="20"/>
                <w:szCs w:val="20"/>
              </w:rPr>
              <w:t xml:space="preserve">RELIGIOUS / CULTURAL FESTIVALS – Students will have opportunity to learn about a range of religious festivals / cultural events during the production of festive  </w:t>
            </w:r>
            <w:r w:rsidR="0041164A">
              <w:rPr>
                <w:sz w:val="20"/>
                <w:szCs w:val="20"/>
              </w:rPr>
              <w:t xml:space="preserve">product ranges </w:t>
            </w:r>
          </w:p>
          <w:p w14:paraId="2C7B280D" w14:textId="77777777" w:rsidR="0041164A" w:rsidRDefault="0041164A" w:rsidP="009A7E95">
            <w:pPr>
              <w:ind w:hanging="2"/>
              <w:rPr>
                <w:sz w:val="20"/>
                <w:szCs w:val="20"/>
              </w:rPr>
            </w:pPr>
          </w:p>
          <w:p w14:paraId="2BE96E71" w14:textId="77777777" w:rsidR="0041164A" w:rsidRDefault="0041164A" w:rsidP="009A7E95">
            <w:pPr>
              <w:ind w:hanging="2"/>
              <w:rPr>
                <w:sz w:val="20"/>
                <w:szCs w:val="20"/>
              </w:rPr>
            </w:pPr>
            <w:r>
              <w:rPr>
                <w:sz w:val="20"/>
                <w:szCs w:val="20"/>
              </w:rPr>
              <w:t xml:space="preserve">ENRICHMENT – Students will have the opportunity to visit places of interest in order to photograph / generate design ideas for products. E.g. places of worship, art galleries, historical landmarks etc. </w:t>
            </w:r>
          </w:p>
          <w:p w14:paraId="314BACCD" w14:textId="3C7DDCE6" w:rsidR="003A056E" w:rsidRPr="009A7E95" w:rsidRDefault="003A056E" w:rsidP="009A7E95">
            <w:pPr>
              <w:ind w:hanging="2"/>
              <w:rPr>
                <w:sz w:val="20"/>
                <w:szCs w:val="20"/>
              </w:rPr>
            </w:pPr>
          </w:p>
        </w:tc>
      </w:tr>
      <w:tr w:rsidR="009A7E95" w14:paraId="5A85F546" w14:textId="77777777" w:rsidTr="00BA0428">
        <w:tc>
          <w:tcPr>
            <w:tcW w:w="11245" w:type="dxa"/>
            <w:gridSpan w:val="4"/>
            <w:tcBorders>
              <w:bottom w:val="single" w:sz="4" w:space="0" w:color="auto"/>
            </w:tcBorders>
            <w:shd w:val="clear" w:color="auto" w:fill="FFF2CC" w:themeFill="accent4" w:themeFillTint="33"/>
          </w:tcPr>
          <w:p w14:paraId="0C6E2173" w14:textId="20BCD403" w:rsidR="009A7E95" w:rsidRDefault="0041164A" w:rsidP="005961C9">
            <w:pPr>
              <w:ind w:hanging="2"/>
              <w:jc w:val="center"/>
              <w:rPr>
                <w:b/>
                <w:sz w:val="20"/>
                <w:szCs w:val="20"/>
                <w:u w:val="single"/>
              </w:rPr>
            </w:pPr>
            <w:r>
              <w:rPr>
                <w:b/>
                <w:sz w:val="20"/>
                <w:szCs w:val="20"/>
                <w:u w:val="single"/>
              </w:rPr>
              <w:t>PATHWAYS</w:t>
            </w:r>
          </w:p>
          <w:p w14:paraId="64BE29DD" w14:textId="77777777" w:rsidR="003A056E" w:rsidRPr="003A056E" w:rsidRDefault="003A056E" w:rsidP="003A056E">
            <w:pPr>
              <w:ind w:hanging="2"/>
              <w:rPr>
                <w:bCs/>
                <w:sz w:val="22"/>
                <w:szCs w:val="22"/>
                <w:u w:val="single"/>
              </w:rPr>
            </w:pPr>
            <w:r w:rsidRPr="003A056E">
              <w:rPr>
                <w:bCs/>
                <w:sz w:val="22"/>
                <w:szCs w:val="22"/>
                <w:u w:val="single"/>
              </w:rPr>
              <w:t>ART PATHWAY</w:t>
            </w:r>
          </w:p>
          <w:p w14:paraId="6F9F5947" w14:textId="6E58E597" w:rsidR="0041164A" w:rsidRDefault="0041164A" w:rsidP="003A056E">
            <w:pPr>
              <w:ind w:hanging="2"/>
              <w:rPr>
                <w:bCs/>
                <w:sz w:val="22"/>
                <w:szCs w:val="22"/>
              </w:rPr>
            </w:pPr>
            <w:r>
              <w:rPr>
                <w:bCs/>
                <w:sz w:val="22"/>
                <w:szCs w:val="22"/>
              </w:rPr>
              <w:t xml:space="preserve">PRODUCT DESIGN AND PRODUCTION – Students may have opportunities to collaborate with the Art Pathway group to expand product range. Student produced art work could be photographed and printed onto cards.  Students could also produce actual products to be sold online / in school. E.g. gift items </w:t>
            </w:r>
          </w:p>
          <w:p w14:paraId="636CB7AE" w14:textId="77777777" w:rsidR="003A056E" w:rsidRPr="003A056E" w:rsidRDefault="003A056E" w:rsidP="003A056E">
            <w:pPr>
              <w:ind w:hanging="2"/>
              <w:rPr>
                <w:bCs/>
                <w:sz w:val="22"/>
                <w:szCs w:val="22"/>
                <w:u w:val="single"/>
              </w:rPr>
            </w:pPr>
            <w:r w:rsidRPr="003A056E">
              <w:rPr>
                <w:bCs/>
                <w:sz w:val="22"/>
                <w:szCs w:val="22"/>
                <w:u w:val="single"/>
              </w:rPr>
              <w:t>HORTICULTURE / ANIMAL CARE PATHWAY</w:t>
            </w:r>
          </w:p>
          <w:p w14:paraId="353EAD6F" w14:textId="77777777" w:rsidR="0041164A" w:rsidRDefault="003A056E" w:rsidP="003A056E">
            <w:pPr>
              <w:ind w:hanging="2"/>
              <w:rPr>
                <w:bCs/>
                <w:sz w:val="22"/>
                <w:szCs w:val="22"/>
              </w:rPr>
            </w:pPr>
            <w:r>
              <w:rPr>
                <w:bCs/>
                <w:sz w:val="22"/>
                <w:szCs w:val="22"/>
              </w:rPr>
              <w:t xml:space="preserve">PRODUCT DESIGN– Students may have opportunities to collaborate with the Pathway groups to produce photographs for card designs. E.g. animal themes cards, plant themed cards etc. </w:t>
            </w:r>
          </w:p>
          <w:p w14:paraId="240E7AB3" w14:textId="3AC6C973" w:rsidR="003A056E" w:rsidRDefault="003A056E" w:rsidP="003A056E">
            <w:pPr>
              <w:ind w:hanging="2"/>
              <w:rPr>
                <w:b/>
                <w:sz w:val="20"/>
                <w:szCs w:val="20"/>
                <w:u w:val="single"/>
              </w:rPr>
            </w:pPr>
          </w:p>
        </w:tc>
      </w:tr>
      <w:tr w:rsidR="00BA0428" w14:paraId="3BFF4A68" w14:textId="77777777" w:rsidTr="00BA0428">
        <w:tc>
          <w:tcPr>
            <w:tcW w:w="11245" w:type="dxa"/>
            <w:gridSpan w:val="4"/>
            <w:shd w:val="clear" w:color="auto" w:fill="auto"/>
          </w:tcPr>
          <w:p w14:paraId="751A68AF" w14:textId="77777777" w:rsidR="00BA0428" w:rsidRDefault="00BA0428" w:rsidP="005961C9">
            <w:pPr>
              <w:ind w:hanging="2"/>
              <w:jc w:val="center"/>
              <w:rPr>
                <w:b/>
                <w:sz w:val="20"/>
                <w:szCs w:val="20"/>
              </w:rPr>
            </w:pPr>
          </w:p>
          <w:p w14:paraId="4BD63DC4" w14:textId="750C54B4" w:rsidR="00BA0428" w:rsidRPr="00BA0428" w:rsidRDefault="00BA0428" w:rsidP="005961C9">
            <w:pPr>
              <w:ind w:hanging="2"/>
              <w:jc w:val="center"/>
              <w:rPr>
                <w:b/>
              </w:rPr>
            </w:pPr>
            <w:r w:rsidRPr="00BA0428">
              <w:rPr>
                <w:b/>
              </w:rPr>
              <w:t xml:space="preserve">ACCREDITATION LINKS </w:t>
            </w:r>
          </w:p>
          <w:p w14:paraId="58151624" w14:textId="77777777" w:rsidR="00BA0428" w:rsidRDefault="00BA0428" w:rsidP="005961C9">
            <w:pPr>
              <w:ind w:hanging="2"/>
              <w:jc w:val="center"/>
              <w:rPr>
                <w:b/>
                <w:sz w:val="20"/>
                <w:szCs w:val="20"/>
                <w:u w:val="single"/>
              </w:rPr>
            </w:pPr>
          </w:p>
        </w:tc>
      </w:tr>
      <w:tr w:rsidR="00E72B4F" w14:paraId="5FE543C3" w14:textId="77777777" w:rsidTr="00302AE9">
        <w:tc>
          <w:tcPr>
            <w:tcW w:w="11245" w:type="dxa"/>
            <w:gridSpan w:val="4"/>
            <w:tcBorders>
              <w:bottom w:val="single" w:sz="4" w:space="0" w:color="auto"/>
            </w:tcBorders>
            <w:shd w:val="clear" w:color="auto" w:fill="DEEAF6" w:themeFill="accent5" w:themeFillTint="33"/>
          </w:tcPr>
          <w:p w14:paraId="79656841" w14:textId="43755C11" w:rsidR="00E72B4F" w:rsidRDefault="00E72B4F" w:rsidP="005961C9">
            <w:pPr>
              <w:ind w:hanging="2"/>
              <w:jc w:val="center"/>
              <w:rPr>
                <w:b/>
                <w:sz w:val="20"/>
                <w:szCs w:val="20"/>
                <w:u w:val="single"/>
              </w:rPr>
            </w:pPr>
            <w:r>
              <w:rPr>
                <w:b/>
                <w:sz w:val="20"/>
                <w:szCs w:val="20"/>
                <w:u w:val="single"/>
              </w:rPr>
              <w:t xml:space="preserve">OCR LIFE &amp; LIVING SKILLS </w:t>
            </w:r>
          </w:p>
          <w:p w14:paraId="566E85FE" w14:textId="77777777" w:rsidR="00E72B4F" w:rsidRPr="00E72B4F" w:rsidRDefault="00E72B4F" w:rsidP="00E72B4F">
            <w:pPr>
              <w:rPr>
                <w:sz w:val="20"/>
                <w:szCs w:val="20"/>
                <w:u w:val="single"/>
              </w:rPr>
            </w:pPr>
            <w:r w:rsidRPr="00E72B4F">
              <w:rPr>
                <w:sz w:val="20"/>
                <w:szCs w:val="20"/>
                <w:u w:val="single"/>
              </w:rPr>
              <w:t>ENTRY 1</w:t>
            </w:r>
          </w:p>
          <w:p w14:paraId="6A6084F1" w14:textId="562A666E" w:rsidR="00E72B4F" w:rsidRPr="00E72B4F" w:rsidRDefault="00047553" w:rsidP="00E72B4F">
            <w:pPr>
              <w:rPr>
                <w:sz w:val="20"/>
                <w:szCs w:val="20"/>
              </w:rPr>
            </w:pPr>
            <w:r>
              <w:rPr>
                <w:sz w:val="20"/>
                <w:szCs w:val="20"/>
              </w:rPr>
              <w:t xml:space="preserve">C – B1 – Making requests and asking questions in familiar situations </w:t>
            </w:r>
          </w:p>
          <w:p w14:paraId="2D7E7DEC" w14:textId="77777777" w:rsidR="00E72B4F" w:rsidRDefault="00E72B4F" w:rsidP="00E72B4F">
            <w:pPr>
              <w:rPr>
                <w:sz w:val="20"/>
                <w:szCs w:val="20"/>
                <w:u w:val="single"/>
              </w:rPr>
            </w:pPr>
            <w:r w:rsidRPr="00E72B4F">
              <w:rPr>
                <w:sz w:val="20"/>
                <w:szCs w:val="20"/>
                <w:u w:val="single"/>
              </w:rPr>
              <w:t>ENTRY 2</w:t>
            </w:r>
          </w:p>
          <w:p w14:paraId="4DDDBFBB" w14:textId="06AFB198" w:rsidR="00047553" w:rsidRPr="00047553" w:rsidRDefault="00047553" w:rsidP="00E72B4F">
            <w:pPr>
              <w:rPr>
                <w:sz w:val="20"/>
                <w:szCs w:val="20"/>
              </w:rPr>
            </w:pPr>
            <w:r w:rsidRPr="00047553">
              <w:rPr>
                <w:sz w:val="20"/>
                <w:szCs w:val="20"/>
              </w:rPr>
              <w:t xml:space="preserve">C – B12 – Asking questions and making requests in everyday situations </w:t>
            </w:r>
          </w:p>
          <w:p w14:paraId="0086F376" w14:textId="77777777" w:rsidR="00E72B4F" w:rsidRDefault="00E72B4F" w:rsidP="00E72B4F">
            <w:pPr>
              <w:rPr>
                <w:sz w:val="20"/>
                <w:szCs w:val="20"/>
                <w:u w:val="single"/>
              </w:rPr>
            </w:pPr>
            <w:r w:rsidRPr="00E72B4F">
              <w:rPr>
                <w:sz w:val="20"/>
                <w:szCs w:val="20"/>
                <w:u w:val="single"/>
              </w:rPr>
              <w:t>ENTRY 3</w:t>
            </w:r>
          </w:p>
          <w:p w14:paraId="54369ACE" w14:textId="77777777" w:rsidR="00047553" w:rsidRDefault="00047553" w:rsidP="00047553">
            <w:pPr>
              <w:rPr>
                <w:sz w:val="20"/>
                <w:szCs w:val="20"/>
              </w:rPr>
            </w:pPr>
            <w:r>
              <w:rPr>
                <w:sz w:val="20"/>
                <w:szCs w:val="20"/>
              </w:rPr>
              <w:t xml:space="preserve">C – B18 – Making Requests and asking questions in a variety of situations </w:t>
            </w:r>
          </w:p>
          <w:p w14:paraId="5F65517F" w14:textId="77777777" w:rsidR="00047553" w:rsidRDefault="00047553" w:rsidP="00047553">
            <w:pPr>
              <w:rPr>
                <w:sz w:val="20"/>
                <w:szCs w:val="20"/>
              </w:rPr>
            </w:pPr>
          </w:p>
          <w:p w14:paraId="6AAB29F4" w14:textId="7A984114" w:rsidR="00047553" w:rsidRPr="00047553" w:rsidRDefault="00047553" w:rsidP="00047553">
            <w:pPr>
              <w:rPr>
                <w:sz w:val="20"/>
                <w:szCs w:val="20"/>
                <w:u w:val="single"/>
              </w:rPr>
            </w:pPr>
            <w:r>
              <w:rPr>
                <w:sz w:val="20"/>
                <w:szCs w:val="20"/>
                <w:u w:val="single"/>
              </w:rPr>
              <w:t xml:space="preserve">POSSIBLE </w:t>
            </w:r>
            <w:r w:rsidRPr="00047553">
              <w:rPr>
                <w:sz w:val="20"/>
                <w:szCs w:val="20"/>
                <w:u w:val="single"/>
              </w:rPr>
              <w:t xml:space="preserve">ADDITIONAL UNIT </w:t>
            </w:r>
          </w:p>
          <w:p w14:paraId="4CF44E9A" w14:textId="3E058311" w:rsidR="00047553" w:rsidRPr="00E72B4F" w:rsidRDefault="00047553" w:rsidP="00047553">
            <w:pPr>
              <w:rPr>
                <w:sz w:val="20"/>
                <w:szCs w:val="20"/>
              </w:rPr>
            </w:pPr>
            <w:r>
              <w:rPr>
                <w:sz w:val="20"/>
                <w:szCs w:val="20"/>
              </w:rPr>
              <w:t xml:space="preserve">ENTRY 1 - WOW – N3 – Participating in a mini-enterprise project </w:t>
            </w:r>
          </w:p>
          <w:p w14:paraId="2FB8CEE0" w14:textId="2C7069A6" w:rsidR="00047553" w:rsidRPr="00E72B4F" w:rsidRDefault="00047553" w:rsidP="00E72B4F">
            <w:pPr>
              <w:rPr>
                <w:b/>
                <w:sz w:val="20"/>
                <w:szCs w:val="20"/>
                <w:u w:val="single"/>
              </w:rPr>
            </w:pPr>
          </w:p>
        </w:tc>
      </w:tr>
      <w:tr w:rsidR="00302AE9" w14:paraId="0E11C0E8" w14:textId="77777777" w:rsidTr="00302AE9">
        <w:tc>
          <w:tcPr>
            <w:tcW w:w="11245" w:type="dxa"/>
            <w:gridSpan w:val="4"/>
            <w:tcBorders>
              <w:left w:val="nil"/>
              <w:bottom w:val="single" w:sz="4" w:space="0" w:color="auto"/>
              <w:right w:val="nil"/>
            </w:tcBorders>
            <w:shd w:val="clear" w:color="auto" w:fill="auto"/>
          </w:tcPr>
          <w:p w14:paraId="24595DAD" w14:textId="136B69B3" w:rsidR="00302AE9" w:rsidRDefault="00302AE9" w:rsidP="005961C9">
            <w:pPr>
              <w:ind w:hanging="2"/>
              <w:jc w:val="center"/>
              <w:rPr>
                <w:b/>
                <w:sz w:val="20"/>
                <w:szCs w:val="20"/>
                <w:u w:val="single"/>
              </w:rPr>
            </w:pPr>
            <w:r>
              <w:rPr>
                <w:b/>
                <w:sz w:val="20"/>
                <w:szCs w:val="20"/>
                <w:u w:val="single"/>
              </w:rPr>
              <w:t xml:space="preserve"> </w:t>
            </w:r>
          </w:p>
          <w:p w14:paraId="1AC2C62E" w14:textId="77777777" w:rsidR="00302AE9" w:rsidRDefault="00302AE9" w:rsidP="005961C9">
            <w:pPr>
              <w:ind w:hanging="2"/>
              <w:jc w:val="center"/>
              <w:rPr>
                <w:b/>
                <w:sz w:val="20"/>
                <w:szCs w:val="20"/>
                <w:u w:val="single"/>
              </w:rPr>
            </w:pPr>
          </w:p>
          <w:p w14:paraId="28EC58A7" w14:textId="77777777" w:rsidR="00302AE9" w:rsidRDefault="00302AE9" w:rsidP="005961C9">
            <w:pPr>
              <w:ind w:hanging="2"/>
              <w:jc w:val="center"/>
              <w:rPr>
                <w:b/>
                <w:sz w:val="20"/>
                <w:szCs w:val="20"/>
                <w:u w:val="single"/>
              </w:rPr>
            </w:pPr>
          </w:p>
        </w:tc>
      </w:tr>
      <w:tr w:rsidR="00302AE9" w14:paraId="09EB5645" w14:textId="77777777" w:rsidTr="00302AE9">
        <w:tc>
          <w:tcPr>
            <w:tcW w:w="11245" w:type="dxa"/>
            <w:gridSpan w:val="4"/>
            <w:shd w:val="clear" w:color="auto" w:fill="auto"/>
          </w:tcPr>
          <w:p w14:paraId="3D39977F" w14:textId="77777777" w:rsidR="00302AE9" w:rsidRDefault="00302AE9" w:rsidP="005961C9">
            <w:pPr>
              <w:ind w:hanging="2"/>
              <w:jc w:val="center"/>
              <w:rPr>
                <w:b/>
                <w:sz w:val="20"/>
                <w:szCs w:val="20"/>
                <w:u w:val="single"/>
              </w:rPr>
            </w:pPr>
          </w:p>
          <w:p w14:paraId="6575B33C" w14:textId="268258CA" w:rsidR="00302AE9" w:rsidRPr="00302AE9" w:rsidRDefault="00302AE9" w:rsidP="005961C9">
            <w:pPr>
              <w:ind w:hanging="2"/>
              <w:jc w:val="center"/>
              <w:rPr>
                <w:b/>
                <w:sz w:val="20"/>
                <w:szCs w:val="20"/>
              </w:rPr>
            </w:pPr>
            <w:r w:rsidRPr="00302AE9">
              <w:rPr>
                <w:b/>
                <w:sz w:val="20"/>
                <w:szCs w:val="20"/>
              </w:rPr>
              <w:t>2021-2022 HR+ GROUP</w:t>
            </w:r>
          </w:p>
          <w:p w14:paraId="71093962" w14:textId="77777777" w:rsidR="00302AE9" w:rsidRDefault="00302AE9" w:rsidP="005961C9">
            <w:pPr>
              <w:ind w:hanging="2"/>
              <w:jc w:val="center"/>
              <w:rPr>
                <w:b/>
                <w:sz w:val="20"/>
                <w:szCs w:val="20"/>
                <w:u w:val="single"/>
              </w:rPr>
            </w:pPr>
          </w:p>
        </w:tc>
      </w:tr>
      <w:tr w:rsidR="00F57E41" w14:paraId="1A6A8233" w14:textId="77777777" w:rsidTr="009A5B7D">
        <w:tc>
          <w:tcPr>
            <w:tcW w:w="5622" w:type="dxa"/>
            <w:gridSpan w:val="2"/>
            <w:shd w:val="clear" w:color="auto" w:fill="auto"/>
          </w:tcPr>
          <w:p w14:paraId="67292386" w14:textId="36FB44B9" w:rsidR="00F57E41" w:rsidRPr="00F57E41" w:rsidRDefault="00F57E41" w:rsidP="00F57E41">
            <w:r>
              <w:t xml:space="preserve">Muhammad </w:t>
            </w:r>
            <w:bookmarkStart w:id="0" w:name="_GoBack"/>
            <w:bookmarkEnd w:id="0"/>
            <w:r w:rsidRPr="00F57E41">
              <w:t>Abdullah</w:t>
            </w:r>
          </w:p>
        </w:tc>
        <w:tc>
          <w:tcPr>
            <w:tcW w:w="5623" w:type="dxa"/>
            <w:gridSpan w:val="2"/>
            <w:shd w:val="clear" w:color="auto" w:fill="auto"/>
          </w:tcPr>
          <w:p w14:paraId="4C8EB960" w14:textId="0E0EC1B0" w:rsidR="00F57E41" w:rsidRPr="00F57E41" w:rsidRDefault="00F57E41" w:rsidP="00F57E41">
            <w:pPr>
              <w:rPr>
                <w:b/>
                <w:u w:val="single"/>
              </w:rPr>
            </w:pPr>
          </w:p>
        </w:tc>
      </w:tr>
      <w:tr w:rsidR="00F57E41" w14:paraId="7CC32A34" w14:textId="77777777" w:rsidTr="00E5299E">
        <w:tc>
          <w:tcPr>
            <w:tcW w:w="5622" w:type="dxa"/>
            <w:gridSpan w:val="2"/>
            <w:shd w:val="clear" w:color="auto" w:fill="auto"/>
          </w:tcPr>
          <w:p w14:paraId="234FC808" w14:textId="1DEFB553" w:rsidR="00F57E41" w:rsidRPr="00F57E41" w:rsidRDefault="00F57E41" w:rsidP="00F57E41">
            <w:pPr>
              <w:ind w:hanging="2"/>
            </w:pPr>
            <w:r>
              <w:t xml:space="preserve">Octavio </w:t>
            </w:r>
            <w:proofErr w:type="spellStart"/>
            <w:r w:rsidRPr="00F57E41">
              <w:t>Huczko</w:t>
            </w:r>
            <w:proofErr w:type="spellEnd"/>
          </w:p>
        </w:tc>
        <w:tc>
          <w:tcPr>
            <w:tcW w:w="5623" w:type="dxa"/>
            <w:gridSpan w:val="2"/>
            <w:shd w:val="clear" w:color="auto" w:fill="auto"/>
          </w:tcPr>
          <w:p w14:paraId="7ACBF000" w14:textId="4B62AB3B" w:rsidR="00F57E41" w:rsidRPr="00F57E41" w:rsidRDefault="00F57E41" w:rsidP="005961C9">
            <w:pPr>
              <w:ind w:hanging="2"/>
              <w:jc w:val="center"/>
              <w:rPr>
                <w:b/>
                <w:u w:val="single"/>
              </w:rPr>
            </w:pPr>
          </w:p>
        </w:tc>
      </w:tr>
      <w:tr w:rsidR="00F57E41" w14:paraId="65D4B83C" w14:textId="77777777" w:rsidTr="005973EC">
        <w:tc>
          <w:tcPr>
            <w:tcW w:w="5622" w:type="dxa"/>
            <w:gridSpan w:val="2"/>
            <w:shd w:val="clear" w:color="auto" w:fill="auto"/>
          </w:tcPr>
          <w:p w14:paraId="114AAE18" w14:textId="66CBFB11" w:rsidR="00F57E41" w:rsidRPr="00F57E41" w:rsidRDefault="00F57E41" w:rsidP="00F57E41">
            <w:pPr>
              <w:ind w:hanging="2"/>
            </w:pPr>
            <w:r>
              <w:t xml:space="preserve">Jamie </w:t>
            </w:r>
            <w:r w:rsidRPr="00F57E41">
              <w:t>Finch</w:t>
            </w:r>
          </w:p>
        </w:tc>
        <w:tc>
          <w:tcPr>
            <w:tcW w:w="5623" w:type="dxa"/>
            <w:gridSpan w:val="2"/>
            <w:shd w:val="clear" w:color="auto" w:fill="auto"/>
          </w:tcPr>
          <w:p w14:paraId="47D231FE" w14:textId="64D66E19" w:rsidR="00F57E41" w:rsidRPr="00F57E41" w:rsidRDefault="00F57E41" w:rsidP="005961C9">
            <w:pPr>
              <w:ind w:hanging="2"/>
              <w:jc w:val="center"/>
              <w:rPr>
                <w:b/>
                <w:u w:val="single"/>
              </w:rPr>
            </w:pPr>
          </w:p>
        </w:tc>
      </w:tr>
      <w:tr w:rsidR="00F57E41" w14:paraId="533B230A" w14:textId="77777777" w:rsidTr="00D07693">
        <w:tc>
          <w:tcPr>
            <w:tcW w:w="5622" w:type="dxa"/>
            <w:gridSpan w:val="2"/>
            <w:shd w:val="clear" w:color="auto" w:fill="auto"/>
          </w:tcPr>
          <w:p w14:paraId="45DB4DD3" w14:textId="70AE550D" w:rsidR="00F57E41" w:rsidRPr="00F57E41" w:rsidRDefault="00F57E41" w:rsidP="00F57E41">
            <w:r>
              <w:t xml:space="preserve">Olivia  </w:t>
            </w:r>
            <w:r w:rsidRPr="00F57E41">
              <w:t>Morgan</w:t>
            </w:r>
          </w:p>
        </w:tc>
        <w:tc>
          <w:tcPr>
            <w:tcW w:w="5623" w:type="dxa"/>
            <w:gridSpan w:val="2"/>
            <w:shd w:val="clear" w:color="auto" w:fill="auto"/>
          </w:tcPr>
          <w:p w14:paraId="16804DF3" w14:textId="4532B876" w:rsidR="00F57E41" w:rsidRPr="00F57E41" w:rsidRDefault="00F57E41" w:rsidP="00146A0D">
            <w:pPr>
              <w:rPr>
                <w:b/>
                <w:u w:val="single"/>
              </w:rPr>
            </w:pPr>
          </w:p>
        </w:tc>
      </w:tr>
      <w:tr w:rsidR="00F57E41" w14:paraId="3320BD7B" w14:textId="77777777" w:rsidTr="00134F22">
        <w:tc>
          <w:tcPr>
            <w:tcW w:w="5622" w:type="dxa"/>
            <w:gridSpan w:val="2"/>
            <w:shd w:val="clear" w:color="auto" w:fill="auto"/>
          </w:tcPr>
          <w:p w14:paraId="0E6E6300" w14:textId="5DA9A594" w:rsidR="00F57E41" w:rsidRPr="00F57E41" w:rsidRDefault="00F57E41" w:rsidP="00F57E41">
            <w:pPr>
              <w:ind w:hanging="2"/>
            </w:pPr>
            <w:r>
              <w:t>Jaleel Knox-Hooke</w:t>
            </w:r>
          </w:p>
        </w:tc>
        <w:tc>
          <w:tcPr>
            <w:tcW w:w="5623" w:type="dxa"/>
            <w:gridSpan w:val="2"/>
            <w:shd w:val="clear" w:color="auto" w:fill="auto"/>
          </w:tcPr>
          <w:p w14:paraId="1EBC2694" w14:textId="0FD58C27" w:rsidR="00F57E41" w:rsidRPr="00F57E41" w:rsidRDefault="00F57E41" w:rsidP="00146A0D">
            <w:pPr>
              <w:ind w:hanging="2"/>
              <w:jc w:val="center"/>
              <w:rPr>
                <w:b/>
                <w:u w:val="single"/>
              </w:rPr>
            </w:pPr>
          </w:p>
        </w:tc>
      </w:tr>
      <w:tr w:rsidR="00F57E41" w14:paraId="696381C7" w14:textId="77777777" w:rsidTr="00D17855">
        <w:tc>
          <w:tcPr>
            <w:tcW w:w="5622" w:type="dxa"/>
            <w:gridSpan w:val="2"/>
            <w:shd w:val="clear" w:color="auto" w:fill="auto"/>
          </w:tcPr>
          <w:p w14:paraId="4E83ADC8" w14:textId="47CD52D7" w:rsidR="00F57E41" w:rsidRPr="00F57E41" w:rsidRDefault="00F57E41" w:rsidP="00F57E41">
            <w:pPr>
              <w:ind w:hanging="2"/>
            </w:pPr>
            <w:proofErr w:type="spellStart"/>
            <w:r>
              <w:t>Lukka</w:t>
            </w:r>
            <w:proofErr w:type="spellEnd"/>
            <w:r>
              <w:t xml:space="preserve"> </w:t>
            </w:r>
            <w:r w:rsidRPr="00F57E41">
              <w:t>Chapman</w:t>
            </w:r>
          </w:p>
        </w:tc>
        <w:tc>
          <w:tcPr>
            <w:tcW w:w="5623" w:type="dxa"/>
            <w:gridSpan w:val="2"/>
            <w:shd w:val="clear" w:color="auto" w:fill="auto"/>
          </w:tcPr>
          <w:p w14:paraId="0A11D6A1" w14:textId="1C10E090" w:rsidR="00F57E41" w:rsidRPr="00F57E41" w:rsidRDefault="00F57E41" w:rsidP="00146A0D">
            <w:pPr>
              <w:ind w:hanging="2"/>
              <w:jc w:val="center"/>
              <w:rPr>
                <w:b/>
                <w:u w:val="single"/>
              </w:rPr>
            </w:pPr>
          </w:p>
        </w:tc>
      </w:tr>
      <w:tr w:rsidR="00F57E41" w14:paraId="050322A7" w14:textId="77777777" w:rsidTr="002C12D5">
        <w:tc>
          <w:tcPr>
            <w:tcW w:w="5622" w:type="dxa"/>
            <w:gridSpan w:val="2"/>
            <w:shd w:val="clear" w:color="auto" w:fill="auto"/>
          </w:tcPr>
          <w:p w14:paraId="69709754" w14:textId="57F72439" w:rsidR="00F57E41" w:rsidRPr="00F57E41" w:rsidRDefault="00F57E41" w:rsidP="00F57E41">
            <w:r w:rsidRPr="00F57E41">
              <w:t>Maisie</w:t>
            </w:r>
            <w:r w:rsidRPr="00F57E41">
              <w:tab/>
              <w:t>Gardiner</w:t>
            </w:r>
          </w:p>
        </w:tc>
        <w:tc>
          <w:tcPr>
            <w:tcW w:w="5623" w:type="dxa"/>
            <w:gridSpan w:val="2"/>
            <w:shd w:val="clear" w:color="auto" w:fill="auto"/>
          </w:tcPr>
          <w:p w14:paraId="495961A0" w14:textId="31B78B87" w:rsidR="00F57E41" w:rsidRPr="00F57E41" w:rsidRDefault="00F57E41" w:rsidP="00146A0D">
            <w:pPr>
              <w:rPr>
                <w:b/>
                <w:u w:val="single"/>
              </w:rPr>
            </w:pPr>
          </w:p>
        </w:tc>
      </w:tr>
      <w:tr w:rsidR="00F57E41" w14:paraId="2CF5D801" w14:textId="77777777" w:rsidTr="00E44EE3">
        <w:tc>
          <w:tcPr>
            <w:tcW w:w="5622" w:type="dxa"/>
            <w:gridSpan w:val="2"/>
            <w:shd w:val="clear" w:color="auto" w:fill="auto"/>
          </w:tcPr>
          <w:p w14:paraId="7A20804A" w14:textId="1059975D" w:rsidR="00F57E41" w:rsidRPr="00F57E41" w:rsidRDefault="00F57E41" w:rsidP="00F57E41">
            <w:pPr>
              <w:ind w:hanging="2"/>
            </w:pPr>
            <w:r>
              <w:t xml:space="preserve">Christopher </w:t>
            </w:r>
            <w:proofErr w:type="spellStart"/>
            <w:r w:rsidRPr="00F57E41">
              <w:t>Ballam</w:t>
            </w:r>
            <w:proofErr w:type="spellEnd"/>
          </w:p>
        </w:tc>
        <w:tc>
          <w:tcPr>
            <w:tcW w:w="5623" w:type="dxa"/>
            <w:gridSpan w:val="2"/>
            <w:shd w:val="clear" w:color="auto" w:fill="auto"/>
          </w:tcPr>
          <w:p w14:paraId="645506E1" w14:textId="0F2ADB01" w:rsidR="00F57E41" w:rsidRPr="00F57E41" w:rsidRDefault="00F57E41" w:rsidP="00146A0D">
            <w:pPr>
              <w:ind w:hanging="2"/>
              <w:jc w:val="center"/>
              <w:rPr>
                <w:b/>
                <w:u w:val="single"/>
              </w:rPr>
            </w:pPr>
          </w:p>
        </w:tc>
      </w:tr>
      <w:tr w:rsidR="00F57E41" w14:paraId="524F146F" w14:textId="77777777" w:rsidTr="003D1645">
        <w:tc>
          <w:tcPr>
            <w:tcW w:w="5622" w:type="dxa"/>
            <w:gridSpan w:val="2"/>
            <w:shd w:val="clear" w:color="auto" w:fill="auto"/>
          </w:tcPr>
          <w:p w14:paraId="3CDEBCF5" w14:textId="39D2B77B" w:rsidR="00F57E41" w:rsidRPr="00F57E41" w:rsidRDefault="00F57E41" w:rsidP="00F57E41">
            <w:pPr>
              <w:ind w:hanging="2"/>
            </w:pPr>
            <w:proofErr w:type="spellStart"/>
            <w:r>
              <w:t>Kalim</w:t>
            </w:r>
            <w:proofErr w:type="spellEnd"/>
            <w:r>
              <w:t xml:space="preserve"> </w:t>
            </w:r>
            <w:proofErr w:type="spellStart"/>
            <w:r w:rsidRPr="00F57E41">
              <w:t>Pinder</w:t>
            </w:r>
            <w:proofErr w:type="spellEnd"/>
          </w:p>
        </w:tc>
        <w:tc>
          <w:tcPr>
            <w:tcW w:w="5623" w:type="dxa"/>
            <w:gridSpan w:val="2"/>
            <w:shd w:val="clear" w:color="auto" w:fill="auto"/>
          </w:tcPr>
          <w:p w14:paraId="6E6C7846" w14:textId="1BD105F8" w:rsidR="00F57E41" w:rsidRPr="00F57E41" w:rsidRDefault="00F57E41" w:rsidP="00146A0D">
            <w:pPr>
              <w:ind w:hanging="2"/>
              <w:jc w:val="center"/>
              <w:rPr>
                <w:b/>
                <w:u w:val="single"/>
              </w:rPr>
            </w:pPr>
          </w:p>
        </w:tc>
      </w:tr>
      <w:tr w:rsidR="00F57E41" w14:paraId="42E4A93A" w14:textId="77777777" w:rsidTr="007A2E3E">
        <w:tc>
          <w:tcPr>
            <w:tcW w:w="5622" w:type="dxa"/>
            <w:gridSpan w:val="2"/>
            <w:shd w:val="clear" w:color="auto" w:fill="auto"/>
          </w:tcPr>
          <w:p w14:paraId="64D2D228" w14:textId="7004338A" w:rsidR="00F57E41" w:rsidRPr="00F57E41" w:rsidRDefault="00F57E41" w:rsidP="00F57E41">
            <w:pPr>
              <w:ind w:hanging="2"/>
            </w:pPr>
            <w:r>
              <w:t xml:space="preserve">Precious </w:t>
            </w:r>
            <w:proofErr w:type="spellStart"/>
            <w:r w:rsidRPr="00F57E41">
              <w:t>Aneikan</w:t>
            </w:r>
            <w:proofErr w:type="spellEnd"/>
          </w:p>
        </w:tc>
        <w:tc>
          <w:tcPr>
            <w:tcW w:w="5623" w:type="dxa"/>
            <w:gridSpan w:val="2"/>
            <w:shd w:val="clear" w:color="auto" w:fill="auto"/>
          </w:tcPr>
          <w:p w14:paraId="0F36C307" w14:textId="45A4F835" w:rsidR="00F57E41" w:rsidRPr="00F57E41" w:rsidRDefault="00F57E41" w:rsidP="00146A0D">
            <w:pPr>
              <w:ind w:hanging="2"/>
              <w:jc w:val="center"/>
              <w:rPr>
                <w:b/>
                <w:u w:val="single"/>
              </w:rPr>
            </w:pPr>
          </w:p>
        </w:tc>
      </w:tr>
      <w:tr w:rsidR="00F57E41" w14:paraId="115F543C" w14:textId="77777777" w:rsidTr="001E1EDF">
        <w:tc>
          <w:tcPr>
            <w:tcW w:w="5622" w:type="dxa"/>
            <w:gridSpan w:val="2"/>
            <w:shd w:val="clear" w:color="auto" w:fill="auto"/>
          </w:tcPr>
          <w:p w14:paraId="5017F28D" w14:textId="64024AB0" w:rsidR="00F57E41" w:rsidRPr="00F57E41" w:rsidRDefault="00F57E41" w:rsidP="00F57E41">
            <w:pPr>
              <w:ind w:hanging="2"/>
            </w:pPr>
            <w:proofErr w:type="spellStart"/>
            <w:r>
              <w:t>Tyeresse</w:t>
            </w:r>
            <w:proofErr w:type="spellEnd"/>
            <w:r>
              <w:t xml:space="preserve"> </w:t>
            </w:r>
            <w:r w:rsidRPr="00F57E41">
              <w:t>Williams-Gardener</w:t>
            </w:r>
          </w:p>
        </w:tc>
        <w:tc>
          <w:tcPr>
            <w:tcW w:w="5623" w:type="dxa"/>
            <w:gridSpan w:val="2"/>
            <w:shd w:val="clear" w:color="auto" w:fill="auto"/>
          </w:tcPr>
          <w:p w14:paraId="593CED10" w14:textId="1B66C172" w:rsidR="00F57E41" w:rsidRPr="00F57E41" w:rsidRDefault="00F57E41" w:rsidP="00146A0D">
            <w:pPr>
              <w:ind w:hanging="2"/>
              <w:jc w:val="center"/>
              <w:rPr>
                <w:b/>
                <w:u w:val="single"/>
              </w:rPr>
            </w:pPr>
          </w:p>
        </w:tc>
      </w:tr>
    </w:tbl>
    <w:p w14:paraId="2490B86B" w14:textId="77777777" w:rsidR="00302AE9" w:rsidRDefault="00302AE9"/>
    <w:sectPr w:rsidR="00302AE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7300E" w14:textId="77777777" w:rsidR="000940CE" w:rsidRDefault="000940CE" w:rsidP="009F33A5">
      <w:r>
        <w:separator/>
      </w:r>
    </w:p>
  </w:endnote>
  <w:endnote w:type="continuationSeparator" w:id="0">
    <w:p w14:paraId="5394F537" w14:textId="77777777" w:rsidR="000940CE" w:rsidRDefault="000940CE" w:rsidP="009F3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260318"/>
      <w:docPartObj>
        <w:docPartGallery w:val="Page Numbers (Bottom of Page)"/>
        <w:docPartUnique/>
      </w:docPartObj>
    </w:sdtPr>
    <w:sdtEndPr>
      <w:rPr>
        <w:noProof/>
      </w:rPr>
    </w:sdtEndPr>
    <w:sdtContent>
      <w:p w14:paraId="3968A7E3" w14:textId="6007C151" w:rsidR="000940CE" w:rsidRDefault="000940CE">
        <w:pPr>
          <w:pStyle w:val="Footer"/>
          <w:jc w:val="center"/>
        </w:pPr>
        <w:r>
          <w:fldChar w:fldCharType="begin"/>
        </w:r>
        <w:r>
          <w:instrText xml:space="preserve"> PAGE   \* MERGEFORMAT </w:instrText>
        </w:r>
        <w:r>
          <w:fldChar w:fldCharType="separate"/>
        </w:r>
        <w:r w:rsidR="00E87552">
          <w:rPr>
            <w:noProof/>
          </w:rPr>
          <w:t>4</w:t>
        </w:r>
        <w:r>
          <w:rPr>
            <w:noProof/>
          </w:rPr>
          <w:fldChar w:fldCharType="end"/>
        </w:r>
      </w:p>
    </w:sdtContent>
  </w:sdt>
  <w:p w14:paraId="1969B714" w14:textId="77777777" w:rsidR="000940CE" w:rsidRDefault="000940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BFEAA7" w14:textId="77777777" w:rsidR="000940CE" w:rsidRDefault="000940CE" w:rsidP="009F33A5">
      <w:r>
        <w:separator/>
      </w:r>
    </w:p>
  </w:footnote>
  <w:footnote w:type="continuationSeparator" w:id="0">
    <w:p w14:paraId="42DB84B7" w14:textId="77777777" w:rsidR="000940CE" w:rsidRDefault="000940CE" w:rsidP="009F33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8F5"/>
    <w:multiLevelType w:val="multilevel"/>
    <w:tmpl w:val="BBF4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4A7F80"/>
    <w:multiLevelType w:val="hybridMultilevel"/>
    <w:tmpl w:val="5E1E2C2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
    <w:nsid w:val="33C72472"/>
    <w:multiLevelType w:val="hybridMultilevel"/>
    <w:tmpl w:val="E3EA2A4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3">
    <w:nsid w:val="36F75302"/>
    <w:multiLevelType w:val="hybridMultilevel"/>
    <w:tmpl w:val="804EA9A6"/>
    <w:lvl w:ilvl="0" w:tplc="3D1E0F9E">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nsid w:val="537D3410"/>
    <w:multiLevelType w:val="hybridMultilevel"/>
    <w:tmpl w:val="FDCE943E"/>
    <w:lvl w:ilvl="0" w:tplc="979CBA7A">
      <w:start w:val="1"/>
      <w:numFmt w:val="decimal"/>
      <w:lvlText w:val="%1."/>
      <w:lvlJc w:val="left"/>
      <w:pPr>
        <w:ind w:left="358" w:hanging="360"/>
      </w:pPr>
      <w:rPr>
        <w:rFonts w:hint="default"/>
        <w:b/>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5">
    <w:nsid w:val="57576C7B"/>
    <w:multiLevelType w:val="hybridMultilevel"/>
    <w:tmpl w:val="DC1A6A2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6">
    <w:nsid w:val="57AD4893"/>
    <w:multiLevelType w:val="hybridMultilevel"/>
    <w:tmpl w:val="5300B6B6"/>
    <w:lvl w:ilvl="0" w:tplc="7696F136">
      <w:start w:val="1"/>
      <w:numFmt w:val="bullet"/>
      <w:lvlText w:val=""/>
      <w:lvlJc w:val="left"/>
      <w:pPr>
        <w:ind w:left="358" w:hanging="360"/>
      </w:pPr>
      <w:rPr>
        <w:rFonts w:ascii="Symbol" w:eastAsiaTheme="minorHAnsi" w:hAnsi="Symbol" w:cstheme="minorBidi"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7">
    <w:nsid w:val="588A5EA8"/>
    <w:multiLevelType w:val="hybridMultilevel"/>
    <w:tmpl w:val="59D6CD1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8">
    <w:nsid w:val="5EBB03D5"/>
    <w:multiLevelType w:val="hybridMultilevel"/>
    <w:tmpl w:val="42CE46F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nsid w:val="5EEE0BDB"/>
    <w:multiLevelType w:val="hybridMultilevel"/>
    <w:tmpl w:val="FB488EF8"/>
    <w:lvl w:ilvl="0" w:tplc="0809000F">
      <w:start w:val="1"/>
      <w:numFmt w:val="decimal"/>
      <w:lvlText w:val="%1."/>
      <w:lvlJc w:val="left"/>
      <w:pPr>
        <w:ind w:left="718" w:hanging="360"/>
      </w:pPr>
    </w:lvl>
    <w:lvl w:ilvl="1" w:tplc="08090019" w:tentative="1">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0">
    <w:nsid w:val="5F545DAE"/>
    <w:multiLevelType w:val="hybridMultilevel"/>
    <w:tmpl w:val="6C5E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AD780A"/>
    <w:multiLevelType w:val="hybridMultilevel"/>
    <w:tmpl w:val="128E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634F94"/>
    <w:multiLevelType w:val="hybridMultilevel"/>
    <w:tmpl w:val="555C08A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3">
    <w:nsid w:val="6ED65855"/>
    <w:multiLevelType w:val="hybridMultilevel"/>
    <w:tmpl w:val="FD80C1C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4">
    <w:nsid w:val="79D7781B"/>
    <w:multiLevelType w:val="hybridMultilevel"/>
    <w:tmpl w:val="D1D2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7"/>
  </w:num>
  <w:num w:numId="4">
    <w:abstractNumId w:val="0"/>
  </w:num>
  <w:num w:numId="5">
    <w:abstractNumId w:val="6"/>
  </w:num>
  <w:num w:numId="6">
    <w:abstractNumId w:val="4"/>
  </w:num>
  <w:num w:numId="7">
    <w:abstractNumId w:val="2"/>
  </w:num>
  <w:num w:numId="8">
    <w:abstractNumId w:val="11"/>
  </w:num>
  <w:num w:numId="9">
    <w:abstractNumId w:val="9"/>
  </w:num>
  <w:num w:numId="10">
    <w:abstractNumId w:val="13"/>
  </w:num>
  <w:num w:numId="11">
    <w:abstractNumId w:val="10"/>
  </w:num>
  <w:num w:numId="12">
    <w:abstractNumId w:val="1"/>
  </w:num>
  <w:num w:numId="13">
    <w:abstractNumId w:val="5"/>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3F1"/>
    <w:rsid w:val="0002005D"/>
    <w:rsid w:val="00047553"/>
    <w:rsid w:val="000940CE"/>
    <w:rsid w:val="000B0DBF"/>
    <w:rsid w:val="001315E9"/>
    <w:rsid w:val="00157DED"/>
    <w:rsid w:val="00190E11"/>
    <w:rsid w:val="00194F82"/>
    <w:rsid w:val="00216BC9"/>
    <w:rsid w:val="00257020"/>
    <w:rsid w:val="00270E7B"/>
    <w:rsid w:val="002B7E21"/>
    <w:rsid w:val="00302AE9"/>
    <w:rsid w:val="0031688B"/>
    <w:rsid w:val="003324F3"/>
    <w:rsid w:val="00372D7F"/>
    <w:rsid w:val="003A056E"/>
    <w:rsid w:val="0041164A"/>
    <w:rsid w:val="0046646F"/>
    <w:rsid w:val="00521B82"/>
    <w:rsid w:val="005961C9"/>
    <w:rsid w:val="005A7CF8"/>
    <w:rsid w:val="005C7DA6"/>
    <w:rsid w:val="005D1D42"/>
    <w:rsid w:val="006048E5"/>
    <w:rsid w:val="0067409B"/>
    <w:rsid w:val="00706727"/>
    <w:rsid w:val="00717D0A"/>
    <w:rsid w:val="00784104"/>
    <w:rsid w:val="00835683"/>
    <w:rsid w:val="00850141"/>
    <w:rsid w:val="00885AA6"/>
    <w:rsid w:val="00890307"/>
    <w:rsid w:val="008C6E72"/>
    <w:rsid w:val="009A7E95"/>
    <w:rsid w:val="009D66A7"/>
    <w:rsid w:val="009F33A5"/>
    <w:rsid w:val="009F6B13"/>
    <w:rsid w:val="00AB235E"/>
    <w:rsid w:val="00AF4111"/>
    <w:rsid w:val="00B52CEA"/>
    <w:rsid w:val="00B65AB2"/>
    <w:rsid w:val="00BA0428"/>
    <w:rsid w:val="00C14964"/>
    <w:rsid w:val="00D07084"/>
    <w:rsid w:val="00DC53F1"/>
    <w:rsid w:val="00E72B4F"/>
    <w:rsid w:val="00E87552"/>
    <w:rsid w:val="00EE75A5"/>
    <w:rsid w:val="00F57E41"/>
    <w:rsid w:val="00FB2687"/>
    <w:rsid w:val="00FC39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D1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5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3F1"/>
    <w:pPr>
      <w:ind w:left="720"/>
      <w:contextualSpacing/>
    </w:pPr>
  </w:style>
  <w:style w:type="character" w:customStyle="1" w:styleId="apple-converted-space">
    <w:name w:val="apple-converted-space"/>
    <w:basedOn w:val="DefaultParagraphFont"/>
    <w:rsid w:val="00B65AB2"/>
  </w:style>
  <w:style w:type="paragraph" w:styleId="NormalWeb">
    <w:name w:val="Normal (Web)"/>
    <w:basedOn w:val="Normal"/>
    <w:uiPriority w:val="99"/>
    <w:unhideWhenUsed/>
    <w:rsid w:val="00B65AB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890307"/>
    <w:pPr>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9F33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3A5"/>
    <w:rPr>
      <w:rFonts w:ascii="Segoe UI" w:hAnsi="Segoe UI" w:cs="Segoe UI"/>
      <w:sz w:val="18"/>
      <w:szCs w:val="18"/>
    </w:rPr>
  </w:style>
  <w:style w:type="paragraph" w:styleId="Header">
    <w:name w:val="header"/>
    <w:basedOn w:val="Normal"/>
    <w:link w:val="HeaderChar"/>
    <w:uiPriority w:val="99"/>
    <w:unhideWhenUsed/>
    <w:rsid w:val="009F33A5"/>
    <w:pPr>
      <w:tabs>
        <w:tab w:val="center" w:pos="4513"/>
        <w:tab w:val="right" w:pos="9026"/>
      </w:tabs>
    </w:pPr>
  </w:style>
  <w:style w:type="character" w:customStyle="1" w:styleId="HeaderChar">
    <w:name w:val="Header Char"/>
    <w:basedOn w:val="DefaultParagraphFont"/>
    <w:link w:val="Header"/>
    <w:uiPriority w:val="99"/>
    <w:rsid w:val="009F33A5"/>
  </w:style>
  <w:style w:type="paragraph" w:styleId="Footer">
    <w:name w:val="footer"/>
    <w:basedOn w:val="Normal"/>
    <w:link w:val="FooterChar"/>
    <w:uiPriority w:val="99"/>
    <w:unhideWhenUsed/>
    <w:rsid w:val="009F33A5"/>
    <w:pPr>
      <w:tabs>
        <w:tab w:val="center" w:pos="4513"/>
        <w:tab w:val="right" w:pos="9026"/>
      </w:tabs>
    </w:pPr>
  </w:style>
  <w:style w:type="character" w:customStyle="1" w:styleId="FooterChar">
    <w:name w:val="Footer Char"/>
    <w:basedOn w:val="DefaultParagraphFont"/>
    <w:link w:val="Footer"/>
    <w:uiPriority w:val="99"/>
    <w:rsid w:val="009F33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5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3F1"/>
    <w:pPr>
      <w:ind w:left="720"/>
      <w:contextualSpacing/>
    </w:pPr>
  </w:style>
  <w:style w:type="character" w:customStyle="1" w:styleId="apple-converted-space">
    <w:name w:val="apple-converted-space"/>
    <w:basedOn w:val="DefaultParagraphFont"/>
    <w:rsid w:val="00B65AB2"/>
  </w:style>
  <w:style w:type="paragraph" w:styleId="NormalWeb">
    <w:name w:val="Normal (Web)"/>
    <w:basedOn w:val="Normal"/>
    <w:uiPriority w:val="99"/>
    <w:unhideWhenUsed/>
    <w:rsid w:val="00B65AB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890307"/>
    <w:pPr>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9F33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3A5"/>
    <w:rPr>
      <w:rFonts w:ascii="Segoe UI" w:hAnsi="Segoe UI" w:cs="Segoe UI"/>
      <w:sz w:val="18"/>
      <w:szCs w:val="18"/>
    </w:rPr>
  </w:style>
  <w:style w:type="paragraph" w:styleId="Header">
    <w:name w:val="header"/>
    <w:basedOn w:val="Normal"/>
    <w:link w:val="HeaderChar"/>
    <w:uiPriority w:val="99"/>
    <w:unhideWhenUsed/>
    <w:rsid w:val="009F33A5"/>
    <w:pPr>
      <w:tabs>
        <w:tab w:val="center" w:pos="4513"/>
        <w:tab w:val="right" w:pos="9026"/>
      </w:tabs>
    </w:pPr>
  </w:style>
  <w:style w:type="character" w:customStyle="1" w:styleId="HeaderChar">
    <w:name w:val="Header Char"/>
    <w:basedOn w:val="DefaultParagraphFont"/>
    <w:link w:val="Header"/>
    <w:uiPriority w:val="99"/>
    <w:rsid w:val="009F33A5"/>
  </w:style>
  <w:style w:type="paragraph" w:styleId="Footer">
    <w:name w:val="footer"/>
    <w:basedOn w:val="Normal"/>
    <w:link w:val="FooterChar"/>
    <w:uiPriority w:val="99"/>
    <w:unhideWhenUsed/>
    <w:rsid w:val="009F33A5"/>
    <w:pPr>
      <w:tabs>
        <w:tab w:val="center" w:pos="4513"/>
        <w:tab w:val="right" w:pos="9026"/>
      </w:tabs>
    </w:pPr>
  </w:style>
  <w:style w:type="character" w:customStyle="1" w:styleId="FooterChar">
    <w:name w:val="Footer Char"/>
    <w:basedOn w:val="DefaultParagraphFont"/>
    <w:link w:val="Footer"/>
    <w:uiPriority w:val="99"/>
    <w:rsid w:val="009F3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925644">
      <w:bodyDiv w:val="1"/>
      <w:marLeft w:val="0"/>
      <w:marRight w:val="0"/>
      <w:marTop w:val="0"/>
      <w:marBottom w:val="0"/>
      <w:divBdr>
        <w:top w:val="none" w:sz="0" w:space="0" w:color="auto"/>
        <w:left w:val="none" w:sz="0" w:space="0" w:color="auto"/>
        <w:bottom w:val="none" w:sz="0" w:space="0" w:color="auto"/>
        <w:right w:val="none" w:sz="0" w:space="0" w:color="auto"/>
      </w:divBdr>
    </w:div>
    <w:div w:id="719093451">
      <w:bodyDiv w:val="1"/>
      <w:marLeft w:val="0"/>
      <w:marRight w:val="0"/>
      <w:marTop w:val="0"/>
      <w:marBottom w:val="0"/>
      <w:divBdr>
        <w:top w:val="none" w:sz="0" w:space="0" w:color="auto"/>
        <w:left w:val="none" w:sz="0" w:space="0" w:color="auto"/>
        <w:bottom w:val="none" w:sz="0" w:space="0" w:color="auto"/>
        <w:right w:val="none" w:sz="0" w:space="0" w:color="auto"/>
      </w:divBdr>
    </w:div>
    <w:div w:id="1927493967">
      <w:bodyDiv w:val="1"/>
      <w:marLeft w:val="0"/>
      <w:marRight w:val="0"/>
      <w:marTop w:val="0"/>
      <w:marBottom w:val="0"/>
      <w:divBdr>
        <w:top w:val="none" w:sz="0" w:space="0" w:color="auto"/>
        <w:left w:val="none" w:sz="0" w:space="0" w:color="auto"/>
        <w:bottom w:val="none" w:sz="0" w:space="0" w:color="auto"/>
        <w:right w:val="none" w:sz="0" w:space="0" w:color="auto"/>
      </w:divBdr>
    </w:div>
    <w:div w:id="1961908967">
      <w:bodyDiv w:val="1"/>
      <w:marLeft w:val="0"/>
      <w:marRight w:val="0"/>
      <w:marTop w:val="0"/>
      <w:marBottom w:val="0"/>
      <w:divBdr>
        <w:top w:val="none" w:sz="0" w:space="0" w:color="auto"/>
        <w:left w:val="none" w:sz="0" w:space="0" w:color="auto"/>
        <w:bottom w:val="none" w:sz="0" w:space="0" w:color="auto"/>
        <w:right w:val="none" w:sz="0" w:space="0" w:color="auto"/>
      </w:divBdr>
    </w:div>
    <w:div w:id="196477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B5110761</Template>
  <TotalTime>201</TotalTime>
  <Pages>4</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Kontou</dc:creator>
  <cp:lastModifiedBy>Amy Vanderhyde</cp:lastModifiedBy>
  <cp:revision>19</cp:revision>
  <cp:lastPrinted>2021-08-25T12:27:00Z</cp:lastPrinted>
  <dcterms:created xsi:type="dcterms:W3CDTF">2021-08-24T11:50:00Z</dcterms:created>
  <dcterms:modified xsi:type="dcterms:W3CDTF">2021-08-31T08:19:00Z</dcterms:modified>
</cp:coreProperties>
</file>