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FCA" w:rsidRDefault="00744FCA">
      <w:pPr>
        <w:spacing w:after="0"/>
        <w:ind w:left="-1440" w:right="211"/>
      </w:pPr>
    </w:p>
    <w:tbl>
      <w:tblPr>
        <w:tblStyle w:val="TableGrid"/>
        <w:tblW w:w="8541" w:type="dxa"/>
        <w:tblInd w:w="243" w:type="dxa"/>
        <w:tblLook w:val="04A0" w:firstRow="1" w:lastRow="0" w:firstColumn="1" w:lastColumn="0" w:noHBand="0" w:noVBand="1"/>
      </w:tblPr>
      <w:tblGrid>
        <w:gridCol w:w="8596"/>
      </w:tblGrid>
      <w:tr w:rsidR="00744FCA">
        <w:trPr>
          <w:trHeight w:val="1527"/>
        </w:trPr>
        <w:tc>
          <w:tcPr>
            <w:tcW w:w="8541" w:type="dxa"/>
            <w:tcBorders>
              <w:top w:val="double" w:sz="8" w:space="0" w:color="008000"/>
              <w:left w:val="double" w:sz="9" w:space="0" w:color="008000"/>
              <w:bottom w:val="single" w:sz="6" w:space="0" w:color="008000"/>
              <w:right w:val="double" w:sz="6" w:space="0" w:color="008000"/>
            </w:tcBorders>
            <w:shd w:val="clear" w:color="auto" w:fill="008000"/>
          </w:tcPr>
          <w:p w:rsidR="00744FCA" w:rsidRDefault="0030216E">
            <w:pPr>
              <w:ind w:left="-15" w:right="-24"/>
            </w:pPr>
            <w:r>
              <w:rPr>
                <w:noProof/>
              </w:rPr>
              <mc:AlternateContent>
                <mc:Choice Requires="wpg">
                  <w:drawing>
                    <wp:inline distT="0" distB="0" distL="0" distR="0">
                      <wp:extent cx="5448299" cy="1027377"/>
                      <wp:effectExtent l="0" t="0" r="0" b="0"/>
                      <wp:docPr id="5212" name="Group 5212"/>
                      <wp:cNvGraphicFramePr/>
                      <a:graphic xmlns:a="http://schemas.openxmlformats.org/drawingml/2006/main">
                        <a:graphicData uri="http://schemas.microsoft.com/office/word/2010/wordprocessingGroup">
                          <wpg:wgp>
                            <wpg:cNvGrpSpPr/>
                            <wpg:grpSpPr>
                              <a:xfrm>
                                <a:off x="0" y="0"/>
                                <a:ext cx="5448299" cy="1027377"/>
                                <a:chOff x="0" y="0"/>
                                <a:chExt cx="5448299" cy="1027377"/>
                              </a:xfrm>
                            </wpg:grpSpPr>
                            <pic:pic xmlns:pic="http://schemas.openxmlformats.org/drawingml/2006/picture">
                              <pic:nvPicPr>
                                <pic:cNvPr id="17" name="Picture 17"/>
                                <pic:cNvPicPr/>
                              </pic:nvPicPr>
                              <pic:blipFill>
                                <a:blip r:embed="rId6"/>
                                <a:stretch>
                                  <a:fillRect/>
                                </a:stretch>
                              </pic:blipFill>
                              <pic:spPr>
                                <a:xfrm>
                                  <a:off x="0" y="11377"/>
                                  <a:ext cx="5448299" cy="1016000"/>
                                </a:xfrm>
                                <a:prstGeom prst="rect">
                                  <a:avLst/>
                                </a:prstGeom>
                              </pic:spPr>
                            </pic:pic>
                            <wps:wsp>
                              <wps:cNvPr id="49" name="Rectangle 49"/>
                              <wps:cNvSpPr/>
                              <wps:spPr>
                                <a:xfrm>
                                  <a:off x="7620" y="0"/>
                                  <a:ext cx="42059" cy="153038"/>
                                </a:xfrm>
                                <a:prstGeom prst="rect">
                                  <a:avLst/>
                                </a:prstGeom>
                                <a:ln>
                                  <a:noFill/>
                                </a:ln>
                              </wps:spPr>
                              <wps:txbx>
                                <w:txbxContent>
                                  <w:p w:rsidR="004A4B9E" w:rsidRDefault="004A4B9E">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 name="Rectangle 50"/>
                              <wps:cNvSpPr/>
                              <wps:spPr>
                                <a:xfrm>
                                  <a:off x="7620" y="153211"/>
                                  <a:ext cx="44592" cy="162257"/>
                                </a:xfrm>
                                <a:prstGeom prst="rect">
                                  <a:avLst/>
                                </a:prstGeom>
                                <a:ln>
                                  <a:noFill/>
                                </a:ln>
                              </wps:spPr>
                              <wps:txbx>
                                <w:txbxContent>
                                  <w:p w:rsidR="004A4B9E" w:rsidRDefault="004A4B9E">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51" name="Rectangle 51"/>
                              <wps:cNvSpPr/>
                              <wps:spPr>
                                <a:xfrm>
                                  <a:off x="1280160" y="360499"/>
                                  <a:ext cx="3901415" cy="619359"/>
                                </a:xfrm>
                                <a:prstGeom prst="rect">
                                  <a:avLst/>
                                </a:prstGeom>
                                <a:ln>
                                  <a:noFill/>
                                </a:ln>
                              </wps:spPr>
                              <wps:txbx>
                                <w:txbxContent>
                                  <w:p w:rsidR="004A4B9E" w:rsidRDefault="004A4B9E">
                                    <w:r>
                                      <w:rPr>
                                        <w:sz w:val="72"/>
                                      </w:rPr>
                                      <w:t xml:space="preserve">Oaktree School </w:t>
                                    </w:r>
                                  </w:p>
                                </w:txbxContent>
                              </wps:txbx>
                              <wps:bodyPr horzOverflow="overflow" vert="horz" lIns="0" tIns="0" rIns="0" bIns="0" rtlCol="0">
                                <a:noAutofit/>
                              </wps:bodyPr>
                            </wps:wsp>
                            <wps:wsp>
                              <wps:cNvPr id="52" name="Rectangle 52"/>
                              <wps:cNvSpPr/>
                              <wps:spPr>
                                <a:xfrm>
                                  <a:off x="7620" y="834084"/>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5212" o:spid="_x0000_s1026" style="width:429pt;height:80.9pt;mso-position-horizontal-relative:char;mso-position-vertical-relative:line" coordsize="54482,10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13;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aZXEAAAA2wAAAA8AAABkcnMvZG93bnJldi54bWxET99rwjAQfhf8H8INfNN0Cjo6o4zChjoQ&#10;tA62t1tza4rNpTRRO/96Iwz2dh/fz5svO1uLM7W+cqzgcZSAIC6crrhUcMhfh08gfEDWWDsmBb/k&#10;Ybno9+aYanfhHZ33oRQxhH2KCkwITSqlLwxZ9CPXEEfux7UWQ4RtKXWLlxhuazlOkqm0WHFsMNhQ&#10;Zqg47k9WwXeXb2f68PGevX2Z7LoZu8nneqXU4KF7eQYRqAv/4j/3Ssf5M7j/E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ZaZXEAAAA2wAAAA8AAAAAAAAAAAAAAAAA&#10;nwIAAGRycy9kb3ducmV2LnhtbFBLBQYAAAAABAAEAPcAAACQAwAAAAA=&#10;">
                        <v:imagedata r:id="rId7" o:title=""/>
                      </v:shape>
                      <v:rect id="Rectangle 49" o:spid="_x0000_s1028" style="position:absolute;left:76;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4A4B9E" w:rsidRDefault="004A4B9E">
                              <w:r>
                                <w:rPr>
                                  <w:rFonts w:ascii="Times New Roman" w:eastAsia="Times New Roman" w:hAnsi="Times New Roman" w:cs="Times New Roman"/>
                                  <w:sz w:val="20"/>
                                </w:rPr>
                                <w:t xml:space="preserve"> </w:t>
                              </w:r>
                            </w:p>
                          </w:txbxContent>
                        </v:textbox>
                      </v:rect>
                      <v:rect id="Rectangle 50" o:spid="_x0000_s1029" style="position:absolute;left:76;top:1532;width:446;height: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4A4B9E" w:rsidRDefault="004A4B9E">
                              <w:r>
                                <w:rPr>
                                  <w:rFonts w:ascii="Times New Roman" w:eastAsia="Times New Roman" w:hAnsi="Times New Roman" w:cs="Times New Roman"/>
                                  <w:sz w:val="21"/>
                                </w:rPr>
                                <w:t xml:space="preserve"> </w:t>
                              </w:r>
                            </w:p>
                          </w:txbxContent>
                        </v:textbox>
                      </v:rect>
                      <v:rect id="Rectangle 51" o:spid="_x0000_s1030" style="position:absolute;left:12801;top:3604;width:3901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4A4B9E" w:rsidRDefault="004A4B9E">
                              <w:r>
                                <w:rPr>
                                  <w:sz w:val="72"/>
                                </w:rPr>
                                <w:t xml:space="preserve">Oaktree School </w:t>
                              </w:r>
                            </w:p>
                          </w:txbxContent>
                        </v:textbox>
                      </v:rect>
                      <v:rect id="Rectangle 52" o:spid="_x0000_s1031" style="position:absolute;left:76;top:834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57"/>
        </w:trPr>
        <w:tc>
          <w:tcPr>
            <w:tcW w:w="8541" w:type="dxa"/>
            <w:tcBorders>
              <w:top w:val="single" w:sz="6" w:space="0" w:color="008000"/>
              <w:left w:val="double" w:sz="9" w:space="0" w:color="008000"/>
              <w:bottom w:val="double" w:sz="6" w:space="0" w:color="008000"/>
              <w:right w:val="double" w:sz="6" w:space="0" w:color="008000"/>
            </w:tcBorders>
            <w:vAlign w:val="bottom"/>
          </w:tcPr>
          <w:p w:rsidR="00744FCA" w:rsidRDefault="0030216E">
            <w:pPr>
              <w:spacing w:after="117"/>
              <w:ind w:left="-3"/>
            </w:pPr>
            <w:r>
              <w:rPr>
                <w:sz w:val="18"/>
              </w:rPr>
              <w:lastRenderedPageBreak/>
              <w:t xml:space="preserve"> </w:t>
            </w:r>
            <w:r>
              <w:rPr>
                <w:noProof/>
              </w:rPr>
              <mc:AlternateContent>
                <mc:Choice Requires="wpg">
                  <w:drawing>
                    <wp:inline distT="0" distB="0" distL="0" distR="0">
                      <wp:extent cx="5105401" cy="6620195"/>
                      <wp:effectExtent l="0" t="0" r="0" b="0"/>
                      <wp:docPr id="5489" name="Group 5489"/>
                      <wp:cNvGraphicFramePr/>
                      <a:graphic xmlns:a="http://schemas.openxmlformats.org/drawingml/2006/main">
                        <a:graphicData uri="http://schemas.microsoft.com/office/word/2010/wordprocessingGroup">
                          <wpg:wgp>
                            <wpg:cNvGrpSpPr/>
                            <wpg:grpSpPr>
                              <a:xfrm>
                                <a:off x="0" y="0"/>
                                <a:ext cx="5105401" cy="6620195"/>
                                <a:chOff x="0" y="0"/>
                                <a:chExt cx="5105401" cy="6620195"/>
                              </a:xfrm>
                            </wpg:grpSpPr>
                            <wps:wsp>
                              <wps:cNvPr id="10" name="Shape 10"/>
                              <wps:cNvSpPr/>
                              <wps:spPr>
                                <a:xfrm>
                                  <a:off x="408940" y="64504"/>
                                  <a:ext cx="4514850" cy="2415540"/>
                                </a:xfrm>
                                <a:custGeom>
                                  <a:avLst/>
                                  <a:gdLst/>
                                  <a:ahLst/>
                                  <a:cxnLst/>
                                  <a:rect l="0" t="0" r="0" b="0"/>
                                  <a:pathLst>
                                    <a:path w="4514850" h="2415540">
                                      <a:moveTo>
                                        <a:pt x="19050" y="0"/>
                                      </a:moveTo>
                                      <a:lnTo>
                                        <a:pt x="4500880" y="0"/>
                                      </a:lnTo>
                                      <a:lnTo>
                                        <a:pt x="4507865" y="1270"/>
                                      </a:lnTo>
                                      <a:lnTo>
                                        <a:pt x="4514215" y="5080"/>
                                      </a:lnTo>
                                      <a:lnTo>
                                        <a:pt x="4514850" y="6350"/>
                                      </a:lnTo>
                                      <a:lnTo>
                                        <a:pt x="12065" y="6350"/>
                                      </a:lnTo>
                                      <a:lnTo>
                                        <a:pt x="6350" y="12065"/>
                                      </a:lnTo>
                                      <a:lnTo>
                                        <a:pt x="6350" y="2403475"/>
                                      </a:lnTo>
                                      <a:lnTo>
                                        <a:pt x="12065" y="2409190"/>
                                      </a:lnTo>
                                      <a:lnTo>
                                        <a:pt x="4514850" y="2409190"/>
                                      </a:lnTo>
                                      <a:lnTo>
                                        <a:pt x="4514215" y="2409825"/>
                                      </a:lnTo>
                                      <a:lnTo>
                                        <a:pt x="4507865" y="2413635"/>
                                      </a:lnTo>
                                      <a:lnTo>
                                        <a:pt x="4500880" y="2415540"/>
                                      </a:lnTo>
                                      <a:lnTo>
                                        <a:pt x="19050" y="2415540"/>
                                      </a:lnTo>
                                      <a:lnTo>
                                        <a:pt x="11430" y="2413635"/>
                                      </a:lnTo>
                                      <a:lnTo>
                                        <a:pt x="5080" y="2409825"/>
                                      </a:lnTo>
                                      <a:lnTo>
                                        <a:pt x="1270" y="2403475"/>
                                      </a:lnTo>
                                      <a:lnTo>
                                        <a:pt x="0" y="2396490"/>
                                      </a:lnTo>
                                      <a:lnTo>
                                        <a:pt x="0" y="19050"/>
                                      </a:lnTo>
                                      <a:lnTo>
                                        <a:pt x="1270" y="11430"/>
                                      </a:lnTo>
                                      <a:lnTo>
                                        <a:pt x="5080" y="5080"/>
                                      </a:lnTo>
                                      <a:lnTo>
                                        <a:pt x="11430" y="1270"/>
                                      </a:lnTo>
                                      <a:lnTo>
                                        <a:pt x="1905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11" name="Shape 11"/>
                              <wps:cNvSpPr/>
                              <wps:spPr>
                                <a:xfrm>
                                  <a:off x="4916805" y="70857"/>
                                  <a:ext cx="12065" cy="2402840"/>
                                </a:xfrm>
                                <a:custGeom>
                                  <a:avLst/>
                                  <a:gdLst/>
                                  <a:ahLst/>
                                  <a:cxnLst/>
                                  <a:rect l="0" t="0" r="0" b="0"/>
                                  <a:pathLst>
                                    <a:path w="12065" h="2402840">
                                      <a:moveTo>
                                        <a:pt x="0" y="0"/>
                                      </a:moveTo>
                                      <a:lnTo>
                                        <a:pt x="6985" y="0"/>
                                      </a:lnTo>
                                      <a:lnTo>
                                        <a:pt x="10160" y="5080"/>
                                      </a:lnTo>
                                      <a:lnTo>
                                        <a:pt x="12065" y="12700"/>
                                      </a:lnTo>
                                      <a:lnTo>
                                        <a:pt x="12065" y="2390140"/>
                                      </a:lnTo>
                                      <a:lnTo>
                                        <a:pt x="10160" y="2397125"/>
                                      </a:lnTo>
                                      <a:lnTo>
                                        <a:pt x="6985" y="2402840"/>
                                      </a:lnTo>
                                      <a:lnTo>
                                        <a:pt x="0" y="2402840"/>
                                      </a:lnTo>
                                      <a:lnTo>
                                        <a:pt x="5715" y="2397125"/>
                                      </a:lnTo>
                                      <a:lnTo>
                                        <a:pt x="5715" y="5715"/>
                                      </a:lnTo>
                                      <a:lnTo>
                                        <a:pt x="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12" name="Shape 12"/>
                              <wps:cNvSpPr/>
                              <wps:spPr>
                                <a:xfrm>
                                  <a:off x="421640" y="77204"/>
                                  <a:ext cx="4494530" cy="2390140"/>
                                </a:xfrm>
                                <a:custGeom>
                                  <a:avLst/>
                                  <a:gdLst/>
                                  <a:ahLst/>
                                  <a:cxnLst/>
                                  <a:rect l="0" t="0" r="0" b="0"/>
                                  <a:pathLst>
                                    <a:path w="4494530" h="2390140">
                                      <a:moveTo>
                                        <a:pt x="2540" y="0"/>
                                      </a:moveTo>
                                      <a:lnTo>
                                        <a:pt x="4491355" y="0"/>
                                      </a:lnTo>
                                      <a:lnTo>
                                        <a:pt x="4494530" y="2540"/>
                                      </a:lnTo>
                                      <a:lnTo>
                                        <a:pt x="4494530" y="12700"/>
                                      </a:lnTo>
                                      <a:lnTo>
                                        <a:pt x="12700" y="12700"/>
                                      </a:lnTo>
                                      <a:lnTo>
                                        <a:pt x="12700" y="2377440"/>
                                      </a:lnTo>
                                      <a:lnTo>
                                        <a:pt x="4494530" y="2377440"/>
                                      </a:lnTo>
                                      <a:lnTo>
                                        <a:pt x="4494530" y="2386965"/>
                                      </a:lnTo>
                                      <a:lnTo>
                                        <a:pt x="4491355" y="2390140"/>
                                      </a:lnTo>
                                      <a:lnTo>
                                        <a:pt x="2540" y="2390140"/>
                                      </a:lnTo>
                                      <a:lnTo>
                                        <a:pt x="0" y="2386965"/>
                                      </a:lnTo>
                                      <a:lnTo>
                                        <a:pt x="0" y="2540"/>
                                      </a:lnTo>
                                      <a:lnTo>
                                        <a:pt x="254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6781" name="Shape 6781"/>
                              <wps:cNvSpPr/>
                              <wps:spPr>
                                <a:xfrm>
                                  <a:off x="4903470" y="89904"/>
                                  <a:ext cx="12700" cy="2364740"/>
                                </a:xfrm>
                                <a:custGeom>
                                  <a:avLst/>
                                  <a:gdLst/>
                                  <a:ahLst/>
                                  <a:cxnLst/>
                                  <a:rect l="0" t="0" r="0" b="0"/>
                                  <a:pathLst>
                                    <a:path w="12700" h="2364740">
                                      <a:moveTo>
                                        <a:pt x="0" y="0"/>
                                      </a:moveTo>
                                      <a:lnTo>
                                        <a:pt x="12700" y="0"/>
                                      </a:lnTo>
                                      <a:lnTo>
                                        <a:pt x="12700" y="2364740"/>
                                      </a:lnTo>
                                      <a:lnTo>
                                        <a:pt x="0" y="2364740"/>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14" name="Shape 14"/>
                              <wps:cNvSpPr/>
                              <wps:spPr>
                                <a:xfrm>
                                  <a:off x="440690" y="96254"/>
                                  <a:ext cx="4456430" cy="2352040"/>
                                </a:xfrm>
                                <a:custGeom>
                                  <a:avLst/>
                                  <a:gdLst/>
                                  <a:ahLst/>
                                  <a:cxnLst/>
                                  <a:rect l="0" t="0" r="0" b="0"/>
                                  <a:pathLst>
                                    <a:path w="4456430" h="2352040">
                                      <a:moveTo>
                                        <a:pt x="0" y="0"/>
                                      </a:moveTo>
                                      <a:lnTo>
                                        <a:pt x="4456430" y="0"/>
                                      </a:lnTo>
                                      <a:lnTo>
                                        <a:pt x="4456430" y="6350"/>
                                      </a:lnTo>
                                      <a:lnTo>
                                        <a:pt x="6350" y="6350"/>
                                      </a:lnTo>
                                      <a:lnTo>
                                        <a:pt x="6350" y="2345690"/>
                                      </a:lnTo>
                                      <a:lnTo>
                                        <a:pt x="4456430" y="2345690"/>
                                      </a:lnTo>
                                      <a:lnTo>
                                        <a:pt x="4456430" y="2352040"/>
                                      </a:lnTo>
                                      <a:lnTo>
                                        <a:pt x="0" y="2352040"/>
                                      </a:lnTo>
                                      <a:lnTo>
                                        <a:pt x="0"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6782" name="Shape 6782"/>
                              <wps:cNvSpPr/>
                              <wps:spPr>
                                <a:xfrm>
                                  <a:off x="4890770" y="102604"/>
                                  <a:ext cx="9144" cy="2339340"/>
                                </a:xfrm>
                                <a:custGeom>
                                  <a:avLst/>
                                  <a:gdLst/>
                                  <a:ahLst/>
                                  <a:cxnLst/>
                                  <a:rect l="0" t="0" r="0" b="0"/>
                                  <a:pathLst>
                                    <a:path w="9144" h="2339340">
                                      <a:moveTo>
                                        <a:pt x="0" y="0"/>
                                      </a:moveTo>
                                      <a:lnTo>
                                        <a:pt x="9144" y="0"/>
                                      </a:lnTo>
                                      <a:lnTo>
                                        <a:pt x="9144" y="2339340"/>
                                      </a:lnTo>
                                      <a:lnTo>
                                        <a:pt x="0" y="2339340"/>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53" name="Rectangle 53"/>
                              <wps:cNvSpPr/>
                              <wps:spPr>
                                <a:xfrm>
                                  <a:off x="0" y="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4" name="Rectangle 54"/>
                              <wps:cNvSpPr/>
                              <wps:spPr>
                                <a:xfrm>
                                  <a:off x="0" y="155459"/>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5" name="Rectangle 55"/>
                              <wps:cNvSpPr/>
                              <wps:spPr>
                                <a:xfrm>
                                  <a:off x="0" y="310917"/>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6" name="Rectangle 56"/>
                              <wps:cNvSpPr/>
                              <wps:spPr>
                                <a:xfrm>
                                  <a:off x="0" y="464807"/>
                                  <a:ext cx="36189" cy="163098"/>
                                </a:xfrm>
                                <a:prstGeom prst="rect">
                                  <a:avLst/>
                                </a:prstGeom>
                                <a:ln>
                                  <a:noFill/>
                                </a:ln>
                              </wps:spPr>
                              <wps:txbx>
                                <w:txbxContent>
                                  <w:p w:rsidR="004A4B9E" w:rsidRDefault="004A4B9E">
                                    <w:r>
                                      <w:rPr>
                                        <w:sz w:val="19"/>
                                      </w:rPr>
                                      <w:t xml:space="preserve"> </w:t>
                                    </w:r>
                                  </w:p>
                                </w:txbxContent>
                              </wps:txbx>
                              <wps:bodyPr horzOverflow="overflow" vert="horz" lIns="0" tIns="0" rIns="0" bIns="0" rtlCol="0">
                                <a:noAutofit/>
                              </wps:bodyPr>
                            </wps:wsp>
                            <wps:wsp>
                              <wps:cNvPr id="57" name="Rectangle 57"/>
                              <wps:cNvSpPr/>
                              <wps:spPr>
                                <a:xfrm>
                                  <a:off x="1895856" y="663691"/>
                                  <a:ext cx="2160174" cy="481035"/>
                                </a:xfrm>
                                <a:prstGeom prst="rect">
                                  <a:avLst/>
                                </a:prstGeom>
                                <a:ln>
                                  <a:noFill/>
                                </a:ln>
                              </wps:spPr>
                              <wps:txbx>
                                <w:txbxContent>
                                  <w:p w:rsidR="004A4B9E" w:rsidRDefault="004A4B9E">
                                    <w:r>
                                      <w:rPr>
                                        <w:sz w:val="56"/>
                                      </w:rPr>
                                      <w:t xml:space="preserve">Sixth Form </w:t>
                                    </w:r>
                                  </w:p>
                                </w:txbxContent>
                              </wps:txbx>
                              <wps:bodyPr horzOverflow="overflow" vert="horz" lIns="0" tIns="0" rIns="0" bIns="0" rtlCol="0">
                                <a:noAutofit/>
                              </wps:bodyPr>
                            </wps:wsp>
                            <wps:wsp>
                              <wps:cNvPr id="58" name="Rectangle 58"/>
                              <wps:cNvSpPr/>
                              <wps:spPr>
                                <a:xfrm>
                                  <a:off x="1100450" y="1085896"/>
                                  <a:ext cx="4277702" cy="481035"/>
                                </a:xfrm>
                                <a:prstGeom prst="rect">
                                  <a:avLst/>
                                </a:prstGeom>
                                <a:ln>
                                  <a:noFill/>
                                </a:ln>
                              </wps:spPr>
                              <wps:txbx>
                                <w:txbxContent>
                                  <w:p w:rsidR="004A4B9E" w:rsidRDefault="004A4B9E">
                                    <w:r>
                                      <w:rPr>
                                        <w:sz w:val="56"/>
                                      </w:rPr>
                                      <w:t xml:space="preserve">Information Brochure </w:t>
                                    </w:r>
                                  </w:p>
                                </w:txbxContent>
                              </wps:txbx>
                              <wps:bodyPr horzOverflow="overflow" vert="horz" lIns="0" tIns="0" rIns="0" bIns="0" rtlCol="0">
                                <a:noAutofit/>
                              </wps:bodyPr>
                            </wps:wsp>
                            <wps:wsp>
                              <wps:cNvPr id="5123" name="Rectangle 5123"/>
                              <wps:cNvSpPr/>
                              <wps:spPr>
                                <a:xfrm>
                                  <a:off x="1893015" y="1520173"/>
                                  <a:ext cx="2061752" cy="481035"/>
                                </a:xfrm>
                                <a:prstGeom prst="rect">
                                  <a:avLst/>
                                </a:prstGeom>
                                <a:ln>
                                  <a:noFill/>
                                </a:ln>
                              </wps:spPr>
                              <wps:txbx>
                                <w:txbxContent>
                                  <w:p w:rsidR="004A4B9E" w:rsidRDefault="004A4B9E">
                                    <w:r>
                                      <w:rPr>
                                        <w:sz w:val="56"/>
                                      </w:rPr>
                                      <w:t>2021-2022</w:t>
                                    </w:r>
                                  </w:p>
                                </w:txbxContent>
                              </wps:txbx>
                              <wps:bodyPr horzOverflow="overflow" vert="horz" lIns="0" tIns="0" rIns="0" bIns="0" rtlCol="0">
                                <a:noAutofit/>
                              </wps:bodyPr>
                            </wps:wsp>
                            <wps:wsp>
                              <wps:cNvPr id="5124" name="Rectangle 5124"/>
                              <wps:cNvSpPr/>
                              <wps:spPr>
                                <a:xfrm>
                                  <a:off x="3444412" y="1520173"/>
                                  <a:ext cx="106734" cy="481035"/>
                                </a:xfrm>
                                <a:prstGeom prst="rect">
                                  <a:avLst/>
                                </a:prstGeom>
                                <a:ln>
                                  <a:noFill/>
                                </a:ln>
                              </wps:spPr>
                              <wps:txbx>
                                <w:txbxContent>
                                  <w:p w:rsidR="004A4B9E" w:rsidRDefault="004A4B9E">
                                    <w:r>
                                      <w:rPr>
                                        <w:sz w:val="56"/>
                                      </w:rPr>
                                      <w:t xml:space="preserve"> </w:t>
                                    </w:r>
                                  </w:p>
                                </w:txbxContent>
                              </wps:txbx>
                              <wps:bodyPr horzOverflow="overflow" vert="horz" lIns="0" tIns="0" rIns="0" bIns="0" rtlCol="0">
                                <a:noAutofit/>
                              </wps:bodyPr>
                            </wps:wsp>
                            <wps:wsp>
                              <wps:cNvPr id="60" name="Rectangle 60"/>
                              <wps:cNvSpPr/>
                              <wps:spPr>
                                <a:xfrm>
                                  <a:off x="0" y="1908036"/>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61" name="Rectangle 61"/>
                              <wps:cNvSpPr/>
                              <wps:spPr>
                                <a:xfrm>
                                  <a:off x="0" y="2063494"/>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62" name="Rectangle 62"/>
                              <wps:cNvSpPr/>
                              <wps:spPr>
                                <a:xfrm>
                                  <a:off x="0" y="2218953"/>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63" name="Rectangle 63"/>
                              <wps:cNvSpPr/>
                              <wps:spPr>
                                <a:xfrm>
                                  <a:off x="0" y="2388857"/>
                                  <a:ext cx="55428" cy="249808"/>
                                </a:xfrm>
                                <a:prstGeom prst="rect">
                                  <a:avLst/>
                                </a:prstGeom>
                                <a:ln>
                                  <a:noFill/>
                                </a:ln>
                              </wps:spPr>
                              <wps:txbx>
                                <w:txbxContent>
                                  <w:p w:rsidR="004A4B9E" w:rsidRDefault="004A4B9E">
                                    <w:r>
                                      <w:rPr>
                                        <w:sz w:val="29"/>
                                      </w:rPr>
                                      <w:t xml:space="preserve"> </w:t>
                                    </w:r>
                                  </w:p>
                                </w:txbxContent>
                              </wps:txbx>
                              <wps:bodyPr horzOverflow="overflow" vert="horz" lIns="0" tIns="0" rIns="0" bIns="0" rtlCol="0">
                                <a:noAutofit/>
                              </wps:bodyPr>
                            </wps:wsp>
                            <wps:wsp>
                              <wps:cNvPr id="65" name="Rectangle 65"/>
                              <wps:cNvSpPr/>
                              <wps:spPr>
                                <a:xfrm>
                                  <a:off x="227076" y="6413741"/>
                                  <a:ext cx="1733105" cy="274583"/>
                                </a:xfrm>
                                <a:prstGeom prst="rect">
                                  <a:avLst/>
                                </a:prstGeom>
                                <a:ln>
                                  <a:noFill/>
                                </a:ln>
                              </wps:spPr>
                              <wps:txbx>
                                <w:txbxContent>
                                  <w:p w:rsidR="004A4B9E" w:rsidRDefault="004A4B9E">
                                    <w:r>
                                      <w:rPr>
                                        <w:sz w:val="32"/>
                                      </w:rPr>
                                      <w:t xml:space="preserve">Oaktree School </w:t>
                                    </w:r>
                                  </w:p>
                                </w:txbxContent>
                              </wps:txbx>
                              <wps:bodyPr horzOverflow="overflow" vert="horz" lIns="0" tIns="0" rIns="0" bIns="0" rtlCol="0">
                                <a:noAutofit/>
                              </wps:bodyPr>
                            </wps:wsp>
                            <pic:pic xmlns:pic="http://schemas.openxmlformats.org/drawingml/2006/picture">
                              <pic:nvPicPr>
                                <pic:cNvPr id="6498" name="Picture 6498"/>
                                <pic:cNvPicPr/>
                              </pic:nvPicPr>
                              <pic:blipFill>
                                <a:blip r:embed="rId8"/>
                                <a:stretch>
                                  <a:fillRect/>
                                </a:stretch>
                              </pic:blipFill>
                              <pic:spPr>
                                <a:xfrm>
                                  <a:off x="297688" y="2602852"/>
                                  <a:ext cx="4806696" cy="3599688"/>
                                </a:xfrm>
                                <a:prstGeom prst="rect">
                                  <a:avLst/>
                                </a:prstGeom>
                              </pic:spPr>
                            </pic:pic>
                          </wpg:wgp>
                        </a:graphicData>
                      </a:graphic>
                    </wp:inline>
                  </w:drawing>
                </mc:Choice>
                <mc:Fallback>
                  <w:pict>
                    <v:group id="Group 5489" o:spid="_x0000_s1032" style="width:402pt;height:521.3pt;mso-position-horizontal-relative:char;mso-position-vertical-relative:line" coordsize="51054,6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">
                      <v:shape id="Shape 10" o:spid="_x0000_s1033" style="position:absolute;left:4089;top:645;width:45148;height:24155;visibility:visible;mso-wrap-style:square;v-text-anchor:top" coordsize="4514850,241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v8UA&#10;AADbAAAADwAAAGRycy9kb3ducmV2LnhtbESPQW/CMAyF75P4D5GRuEwjZUzT6AgIJhCTOI1NO1uN&#10;15Y1TklCKf8eHybtZus9v/d5vuxdozoKsfZsYDLOQBEX3tZcGvj63D68gIoJ2WLjmQxcKcJyMbib&#10;Y279hT+oO6RSSQjHHA1UKbW51rGoyGEc+5ZYtB8fHCZZQ6ltwIuEu0Y/ZtmzdlizNFTY0ltFxe/h&#10;7Azc2+NsvQnbEPfhe3bcdf56mj4ZMxr2q1dQifr0b/67freCL/Tyi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4G/xQAAANsAAAAPAAAAAAAAAAAAAAAAAJgCAABkcnMv&#10;ZG93bnJldi54bWxQSwUGAAAAAAQABAD1AAAAigMAAAAA&#10;" path="m19050,l4500880,r6985,1270l4514215,5080r635,1270l12065,6350,6350,12065r,2391410l12065,2409190r4502785,l4514215,2409825r-6350,3810l4500880,2415540r-4481830,l11430,2413635r-6350,-3810l1270,2403475,,2396490,,19050,1270,11430,5080,5080,11430,1270,19050,xe" fillcolor="green" stroked="f" strokeweight="0">
                        <v:stroke miterlimit="83231f" joinstyle="miter"/>
                        <v:path arrowok="t" textboxrect="0,0,4514850,2415540"/>
                      </v:shape>
                      <v:shape id="Shape 11" o:spid="_x0000_s1034" style="position:absolute;left:49168;top:708;width:120;height:24028;visibility:visible;mso-wrap-style:square;v-text-anchor:top" coordsize="12065,240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M38EA&#10;AADbAAAADwAAAGRycy9kb3ducmV2LnhtbERPS4vCMBC+L/gfwgheRFM9uFKNIqKgJ/EB4m1oZtuy&#10;zaQ2UbP7640geJuP7znTeTCVuFPjSssKBv0EBHFmdcm5gtNx3RuDcB5ZY2WZFPyRg/ms9TXFVNsH&#10;7+l+8LmIIexSVFB4X6dSuqwgg65va+LI/djGoI+wyaVu8BHDTSWHSTKSBkuODQXWtCwo+z3cjILu&#10;IpT/493ZXMPle3vshtUl45VSnXZYTEB4Cv4jfrs3Os4fwOuXe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nDN/BAAAA2wAAAA8AAAAAAAAAAAAAAAAAmAIAAGRycy9kb3du&#10;cmV2LnhtbFBLBQYAAAAABAAEAPUAAACGAwAAAAA=&#10;" path="m,l6985,r3175,5080l12065,12700r,2377440l10160,2397125r-3175,5715l,2402840r5715,-5715l5715,5715,,xe" fillcolor="green" stroked="f" strokeweight="0">
                        <v:stroke miterlimit="83231f" joinstyle="miter"/>
                        <v:path arrowok="t" textboxrect="0,0,12065,2402840"/>
                      </v:shape>
                      <v:shape id="Shape 12" o:spid="_x0000_s1035" style="position:absolute;left:4216;top:772;width:44945;height:23901;visibility:visible;mso-wrap-style:square;v-text-anchor:top" coordsize="4494530,239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Q+sAA&#10;AADbAAAADwAAAGRycy9kb3ducmV2LnhtbERPTWsCMRC9C/6HMEJvmlVEytYoIraIeGhX6XnYTDdb&#10;N5Mliev235uC4G0e73OW6942oiMfascKppMMBHHpdM2VgvPpffwKIkRkjY1jUvBHAdar4WCJuXY3&#10;/qKuiJVIIRxyVGBibHMpQ2nIYpi4ljhxP85bjAn6SmqPtxRuGznLsoW0WHNqMNjS1lB5Ka5WQfd7&#10;2vnDx2F61FJ+Hk22p+9+rtTLqN+8gYjUx6f44d7rNH8G/7+k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jQ+sAAAADbAAAADwAAAAAAAAAAAAAAAACYAgAAZHJzL2Rvd25y&#10;ZXYueG1sUEsFBgAAAAAEAAQA9QAAAIUDAAAAAA==&#10;" path="m2540,l4491355,r3175,2540l4494530,12700r-4481830,l12700,2377440r4481830,l4494530,2386965r-3175,3175l2540,2390140,,2386965,,2540,2540,xe" fillcolor="green" stroked="f" strokeweight="0">
                        <v:stroke miterlimit="83231f" joinstyle="miter"/>
                        <v:path arrowok="t" textboxrect="0,0,4494530,2390140"/>
                      </v:shape>
                      <v:shape id="Shape 6781" o:spid="_x0000_s1036" style="position:absolute;left:49034;top:899;width:127;height:23647;visibility:visible;mso-wrap-style:square;v-text-anchor:top" coordsize="12700,236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BzMcA&#10;AADdAAAADwAAAGRycy9kb3ducmV2LnhtbESPQWvCQBSE74L/YXlCb7qxWKvRVdpiIb1ZK1Vvz+wz&#10;iWbfptmtxn/fLQgeh5n5hpnOG1OKM9WusKyg34tAEKdWF5wpWH+9d0cgnEfWWFomBVdyMJ+1W1OM&#10;tb3wJ51XPhMBwi5GBbn3VSylS3My6Hq2Ig7ewdYGfZB1JnWNlwA3pXyMoqE0WHBYyLGit5zS0+rX&#10;KNhtNuvj/sOP8Xuw2D79LJJl9Zoo9dBpXiYgPDX+Hr61E61g+Dzqw/+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AczHAAAA3QAAAA8AAAAAAAAAAAAAAAAAmAIAAGRy&#10;cy9kb3ducmV2LnhtbFBLBQYAAAAABAAEAPUAAACMAwAAAAA=&#10;" path="m,l12700,r,2364740l,2364740,,e" fillcolor="green" stroked="f" strokeweight="0">
                        <v:stroke miterlimit="83231f" joinstyle="miter"/>
                        <v:path arrowok="t" textboxrect="0,0,12700,2364740"/>
                      </v:shape>
                      <v:shape id="Shape 14" o:spid="_x0000_s1037" style="position:absolute;left:4406;top:962;width:44565;height:23520;visibility:visible;mso-wrap-style:square;v-text-anchor:top" coordsize="4456430,23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dcMQA&#10;AADbAAAADwAAAGRycy9kb3ducmV2LnhtbESP0WrCQBBF3wv+wzJC3+rGUoqkrqIWQfJQaMwHTLLT&#10;bDA7G3e3mvr1bqHQtxnuvWfuLNej7cWFfOgcK5jPMhDEjdMdtwqq4/5pASJEZI29Y1LwQwHWq8nD&#10;EnPtrvxJlzK2IkE45KjAxDjkUobGkMUwcwNx0r6ctxjT6lupPV4T3PbyOctepcWO0wWDA+0MNafy&#10;2yZKePdnffhobr413baqi0W9L5R6nI6bNxCRxvhv/ksfdKr/Ar+/pAH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nXDEAAAA2wAAAA8AAAAAAAAAAAAAAAAAmAIAAGRycy9k&#10;b3ducmV2LnhtbFBLBQYAAAAABAAEAPUAAACJAwAAAAA=&#10;" path="m,l4456430,r,6350l6350,6350r,2339340l4456430,2345690r,6350l,2352040,,xe" fillcolor="green" stroked="f" strokeweight="0">
                        <v:stroke miterlimit="83231f" joinstyle="miter"/>
                        <v:path arrowok="t" textboxrect="0,0,4456430,2352040"/>
                      </v:shape>
                      <v:shape id="Shape 6782" o:spid="_x0000_s1038" style="position:absolute;left:48907;top:1026;width:92;height:23393;visibility:visible;mso-wrap-style:square;v-text-anchor:top" coordsize="9144,23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sqcgA&#10;AADdAAAADwAAAGRycy9kb3ducmV2LnhtbESPQWvCQBSE70L/w/IKXsRsFKohukopKLZ6iTUHby/Z&#10;1yQ0+zZkt5r++26h0OMwM98w6+1gWnGj3jWWFcyiGARxaXXDlYLL+26agHAeWWNrmRR8k4Pt5mG0&#10;xlTbO2d0O/tKBAi7FBXU3neplK6syaCLbEccvA/bG/RB9pXUPd4D3LRyHscLabDhsFBjRy81lZ/n&#10;L6Mge82up3J2wKflMc/f9rtjYSeFUuPH4XkFwtPg/8N/7YNWsFgmc/h9E5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iypyAAAAN0AAAAPAAAAAAAAAAAAAAAAAJgCAABk&#10;cnMvZG93bnJldi54bWxQSwUGAAAAAAQABAD1AAAAjQMAAAAA&#10;" path="m,l9144,r,2339340l,2339340,,e" fillcolor="green" stroked="f" strokeweight="0">
                        <v:stroke miterlimit="83231f" joinstyle="miter"/>
                        <v:path arrowok="t" textboxrect="0,0,9144,2339340"/>
                      </v:shape>
                      <v:rect id="Rectangle 53" o:spid="_x0000_s1039" style="position:absolute;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4A4B9E" w:rsidRDefault="004A4B9E">
                              <w:r>
                                <w:rPr>
                                  <w:sz w:val="20"/>
                                </w:rPr>
                                <w:t xml:space="preserve"> </w:t>
                              </w:r>
                            </w:p>
                          </w:txbxContent>
                        </v:textbox>
                      </v:rect>
                      <v:rect id="Rectangle 54" o:spid="_x0000_s1040" style="position:absolute;top:15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4A4B9E" w:rsidRDefault="004A4B9E">
                              <w:r>
                                <w:rPr>
                                  <w:sz w:val="20"/>
                                </w:rPr>
                                <w:t xml:space="preserve"> </w:t>
                              </w:r>
                            </w:p>
                          </w:txbxContent>
                        </v:textbox>
                      </v:rect>
                      <v:rect id="Rectangle 55" o:spid="_x0000_s1041" style="position:absolute;top:310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4A4B9E" w:rsidRDefault="004A4B9E">
                              <w:r>
                                <w:rPr>
                                  <w:sz w:val="20"/>
                                </w:rPr>
                                <w:t xml:space="preserve"> </w:t>
                              </w:r>
                            </w:p>
                          </w:txbxContent>
                        </v:textbox>
                      </v:rect>
                      <v:rect id="Rectangle 56" o:spid="_x0000_s1042" style="position:absolute;top:4648;width:36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4A4B9E" w:rsidRDefault="004A4B9E">
                              <w:r>
                                <w:rPr>
                                  <w:sz w:val="19"/>
                                </w:rPr>
                                <w:t xml:space="preserve"> </w:t>
                              </w:r>
                            </w:p>
                          </w:txbxContent>
                        </v:textbox>
                      </v:rect>
                      <v:rect id="Rectangle 57" o:spid="_x0000_s1043" style="position:absolute;left:18958;top:6636;width:21602;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4A4B9E" w:rsidRDefault="004A4B9E">
                              <w:r>
                                <w:rPr>
                                  <w:sz w:val="56"/>
                                </w:rPr>
                                <w:t xml:space="preserve">Sixth Form </w:t>
                              </w:r>
                            </w:p>
                          </w:txbxContent>
                        </v:textbox>
                      </v:rect>
                      <v:rect id="Rectangle 58" o:spid="_x0000_s1044" style="position:absolute;left:11004;top:10858;width:42777;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4A4B9E" w:rsidRDefault="004A4B9E">
                              <w:r>
                                <w:rPr>
                                  <w:sz w:val="56"/>
                                </w:rPr>
                                <w:t xml:space="preserve">Information Brochure </w:t>
                              </w:r>
                            </w:p>
                          </w:txbxContent>
                        </v:textbox>
                      </v:rect>
                      <v:rect id="Rectangle 5123" o:spid="_x0000_s1045" style="position:absolute;left:18930;top:15201;width:20617;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bi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7/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gbicYAAADdAAAADwAAAAAAAAAAAAAAAACYAgAAZHJz&#10;L2Rvd25yZXYueG1sUEsFBgAAAAAEAAQA9QAAAIsDAAAAAA==&#10;" filled="f" stroked="f">
                        <v:textbox inset="0,0,0,0">
                          <w:txbxContent>
                            <w:p w:rsidR="004A4B9E" w:rsidRDefault="004A4B9E">
                              <w:r>
                                <w:rPr>
                                  <w:sz w:val="56"/>
                                </w:rPr>
                                <w:t>2021-2022</w:t>
                              </w:r>
                            </w:p>
                          </w:txbxContent>
                        </v:textbox>
                      </v:rect>
                      <v:rect id="Rectangle 5124" o:spid="_x0000_s1046" style="position:absolute;left:34444;top:15201;width:1067;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D/cYA&#10;AADdAAAADwAAAGRycy9kb3ducmV2LnhtbESPT4vCMBTE78J+h/AWvGmqqGg1iqyKHv2z4O7t0Tzb&#10;ss1LaaKtfnojCHscZuY3zGzRmELcqHK5ZQW9bgSCOLE651TB92nTGYNwHlljYZkU3MnBYv7RmmGs&#10;bc0Huh19KgKEXYwKMu/LWEqXZGTQdW1JHLyLrQz6IKtU6grrADeF7EfRSBrMOSxkWNJXRsnf8WoU&#10;bMfl8mdnH3VarH+35/15sjpNvFLtz2Y5BeGp8f/hd3unFQx7/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D/cYAAADdAAAADwAAAAAAAAAAAAAAAACYAgAAZHJz&#10;L2Rvd25yZXYueG1sUEsFBgAAAAAEAAQA9QAAAIsDAAAAAA==&#10;" filled="f" stroked="f">
                        <v:textbox inset="0,0,0,0">
                          <w:txbxContent>
                            <w:p w:rsidR="004A4B9E" w:rsidRDefault="004A4B9E">
                              <w:r>
                                <w:rPr>
                                  <w:sz w:val="56"/>
                                </w:rPr>
                                <w:t xml:space="preserve"> </w:t>
                              </w:r>
                            </w:p>
                          </w:txbxContent>
                        </v:textbox>
                      </v:rect>
                      <v:rect id="Rectangle 60" o:spid="_x0000_s1047" style="position:absolute;top:1908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4A4B9E" w:rsidRDefault="004A4B9E">
                              <w:r>
                                <w:rPr>
                                  <w:sz w:val="20"/>
                                </w:rPr>
                                <w:t xml:space="preserve"> </w:t>
                              </w:r>
                            </w:p>
                          </w:txbxContent>
                        </v:textbox>
                      </v:rect>
                      <v:rect id="Rectangle 61" o:spid="_x0000_s1048" style="position:absolute;top:2063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4A4B9E" w:rsidRDefault="004A4B9E">
                              <w:r>
                                <w:rPr>
                                  <w:sz w:val="20"/>
                                </w:rPr>
                                <w:t xml:space="preserve"> </w:t>
                              </w:r>
                            </w:p>
                          </w:txbxContent>
                        </v:textbox>
                      </v:rect>
                      <v:rect id="Rectangle 62" o:spid="_x0000_s1049" style="position:absolute;top:2218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4A4B9E" w:rsidRDefault="004A4B9E">
                              <w:r>
                                <w:rPr>
                                  <w:sz w:val="20"/>
                                </w:rPr>
                                <w:t xml:space="preserve"> </w:t>
                              </w:r>
                            </w:p>
                          </w:txbxContent>
                        </v:textbox>
                      </v:rect>
                      <v:rect id="Rectangle 63" o:spid="_x0000_s1050" style="position:absolute;top:23888;width:554;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4A4B9E" w:rsidRDefault="004A4B9E">
                              <w:r>
                                <w:rPr>
                                  <w:sz w:val="29"/>
                                </w:rPr>
                                <w:t xml:space="preserve"> </w:t>
                              </w:r>
                            </w:p>
                          </w:txbxContent>
                        </v:textbox>
                      </v:rect>
                      <v:rect id="Rectangle 65" o:spid="_x0000_s1051" style="position:absolute;left:2270;top:64137;width:1733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4A4B9E" w:rsidRDefault="004A4B9E">
                              <w:r>
                                <w:rPr>
                                  <w:sz w:val="32"/>
                                </w:rPr>
                                <w:t xml:space="preserve">Oaktree School </w:t>
                              </w:r>
                            </w:p>
                          </w:txbxContent>
                        </v:textbox>
                      </v:rect>
                      <v:shape id="Picture 6498" o:spid="_x0000_s1052" type="#_x0000_t75" style="position:absolute;left:2976;top:26028;width:48067;height:35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h4HEAAAA3QAAAA8AAABkcnMvZG93bnJldi54bWxET89rwjAUvg/8H8ITdhmauk3RahQZG/Q0&#10;sIri7dE822LzUpPM1v9+OQx2/Ph+rza9acSdnK8tK5iMExDEhdU1lwoO+6/RHIQPyBoby6TgQR42&#10;68HTClNtO97RPQ+liCHsU1RQhdCmUvqiIoN+bFviyF2sMxgidKXUDrsYbhr5miQzabDm2FBhSx8V&#10;Fdf8xyi4Np+TaZ5lL8dtcN/kb6fHuXtT6nnYb5cgAvXhX/znzrSC2fsizo1v4hO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ph4HEAAAA3QAAAA8AAAAAAAAAAAAAAAAA&#10;nwIAAGRycy9kb3ducmV2LnhtbFBLBQYAAAAABAAEAPcAAACQAwAAAAA=&#10;">
                        <v:imagedata r:id="rId9" o:title=""/>
                      </v:shape>
                      <w10:anchorlock/>
                    </v:group>
                  </w:pict>
                </mc:Fallback>
              </mc:AlternateContent>
            </w:r>
          </w:p>
          <w:p w:rsidR="00744FCA" w:rsidRDefault="0030216E">
            <w:pPr>
              <w:ind w:left="355" w:right="554"/>
            </w:pPr>
            <w:r>
              <w:rPr>
                <w:noProof/>
              </w:rPr>
              <w:drawing>
                <wp:anchor distT="0" distB="0" distL="114300" distR="114300" simplePos="0" relativeHeight="251658240" behindDoc="0" locked="0" layoutInCell="1" allowOverlap="0">
                  <wp:simplePos x="0" y="0"/>
                  <wp:positionH relativeFrom="column">
                    <wp:posOffset>4256524</wp:posOffset>
                  </wp:positionH>
                  <wp:positionV relativeFrom="paragraph">
                    <wp:posOffset>97066</wp:posOffset>
                  </wp:positionV>
                  <wp:extent cx="819912" cy="883920"/>
                  <wp:effectExtent l="0" t="0" r="0" b="0"/>
                  <wp:wrapSquare wrapText="bothSides"/>
                  <wp:docPr id="6497" name="Picture 6497"/>
                  <wp:cNvGraphicFramePr/>
                  <a:graphic xmlns:a="http://schemas.openxmlformats.org/drawingml/2006/main">
                    <a:graphicData uri="http://schemas.openxmlformats.org/drawingml/2006/picture">
                      <pic:pic xmlns:pic="http://schemas.openxmlformats.org/drawingml/2006/picture">
                        <pic:nvPicPr>
                          <pic:cNvPr id="6497" name="Picture 6497"/>
                          <pic:cNvPicPr/>
                        </pic:nvPicPr>
                        <pic:blipFill>
                          <a:blip r:embed="rId10"/>
                          <a:stretch>
                            <a:fillRect/>
                          </a:stretch>
                        </pic:blipFill>
                        <pic:spPr>
                          <a:xfrm>
                            <a:off x="0" y="0"/>
                            <a:ext cx="819912" cy="883920"/>
                          </a:xfrm>
                          <a:prstGeom prst="rect">
                            <a:avLst/>
                          </a:prstGeom>
                        </pic:spPr>
                      </pic:pic>
                    </a:graphicData>
                  </a:graphic>
                </wp:anchor>
              </w:drawing>
            </w:r>
            <w:proofErr w:type="spellStart"/>
            <w:r>
              <w:rPr>
                <w:sz w:val="32"/>
              </w:rPr>
              <w:t>Chaseside</w:t>
            </w:r>
            <w:proofErr w:type="spellEnd"/>
            <w:r>
              <w:rPr>
                <w:sz w:val="32"/>
              </w:rPr>
              <w:t xml:space="preserve"> </w:t>
            </w:r>
          </w:p>
          <w:p w:rsidR="00744FCA" w:rsidRDefault="0030216E">
            <w:pPr>
              <w:ind w:left="355" w:right="554"/>
            </w:pPr>
            <w:r>
              <w:rPr>
                <w:sz w:val="32"/>
              </w:rPr>
              <w:t xml:space="preserve">Southgate London N14 4HN Tel: 0208 440 3311 </w:t>
            </w:r>
            <w:r>
              <w:rPr>
                <w:color w:val="008000"/>
                <w:sz w:val="32"/>
                <w:u w:val="single" w:color="008000"/>
              </w:rPr>
              <w:t>info@oaktree.enfield.sch.uk</w:t>
            </w:r>
            <w:r>
              <w:rPr>
                <w:color w:val="008000"/>
                <w:sz w:val="32"/>
              </w:rPr>
              <w:t xml:space="preserve"> </w:t>
            </w:r>
          </w:p>
        </w:tc>
      </w:tr>
    </w:tbl>
    <w:p w:rsidR="00744FCA" w:rsidRDefault="00744FCA">
      <w:pPr>
        <w:spacing w:after="0"/>
        <w:ind w:left="-1440" w:right="228"/>
      </w:pPr>
    </w:p>
    <w:tbl>
      <w:tblPr>
        <w:tblStyle w:val="TableGrid"/>
        <w:tblW w:w="8538" w:type="dxa"/>
        <w:tblInd w:w="237" w:type="dxa"/>
        <w:tblLook w:val="04A0" w:firstRow="1" w:lastRow="0" w:firstColumn="1" w:lastColumn="0" w:noHBand="0" w:noVBand="1"/>
      </w:tblPr>
      <w:tblGrid>
        <w:gridCol w:w="8582"/>
      </w:tblGrid>
      <w:tr w:rsidR="00744FCA">
        <w:trPr>
          <w:trHeight w:val="1536"/>
        </w:trPr>
        <w:tc>
          <w:tcPr>
            <w:tcW w:w="8538" w:type="dxa"/>
            <w:tcBorders>
              <w:top w:val="double" w:sz="6" w:space="0" w:color="008000"/>
              <w:left w:val="double" w:sz="6" w:space="0" w:color="008000"/>
              <w:bottom w:val="single" w:sz="6" w:space="0" w:color="008000"/>
              <w:right w:val="double" w:sz="6" w:space="0" w:color="008000"/>
            </w:tcBorders>
            <w:shd w:val="clear" w:color="auto" w:fill="008000"/>
          </w:tcPr>
          <w:p w:rsidR="00744FCA" w:rsidRDefault="0030216E">
            <w:pPr>
              <w:ind w:left="-26" w:right="-16"/>
            </w:pPr>
            <w:r>
              <w:rPr>
                <w:noProof/>
              </w:rPr>
              <w:lastRenderedPageBreak/>
              <mc:AlternateContent>
                <mc:Choice Requires="wpg">
                  <w:drawing>
                    <wp:inline distT="0" distB="0" distL="0" distR="0">
                      <wp:extent cx="5448299" cy="1042416"/>
                      <wp:effectExtent l="0" t="0" r="0" b="0"/>
                      <wp:docPr id="5979" name="Group 5979"/>
                      <wp:cNvGraphicFramePr/>
                      <a:graphic xmlns:a="http://schemas.openxmlformats.org/drawingml/2006/main">
                        <a:graphicData uri="http://schemas.microsoft.com/office/word/2010/wordprocessingGroup">
                          <wpg:wgp>
                            <wpg:cNvGrpSpPr/>
                            <wpg:grpSpPr>
                              <a:xfrm>
                                <a:off x="0" y="0"/>
                                <a:ext cx="5448299" cy="1042416"/>
                                <a:chOff x="0" y="0"/>
                                <a:chExt cx="5448299" cy="1042416"/>
                              </a:xfrm>
                            </wpg:grpSpPr>
                            <pic:pic xmlns:pic="http://schemas.openxmlformats.org/drawingml/2006/picture">
                              <pic:nvPicPr>
                                <pic:cNvPr id="82" name="Picture 82"/>
                                <pic:cNvPicPr/>
                              </pic:nvPicPr>
                              <pic:blipFill>
                                <a:blip r:embed="rId11"/>
                                <a:stretch>
                                  <a:fillRect/>
                                </a:stretch>
                              </pic:blipFill>
                              <pic:spPr>
                                <a:xfrm>
                                  <a:off x="0" y="26416"/>
                                  <a:ext cx="5448299" cy="1016000"/>
                                </a:xfrm>
                                <a:prstGeom prst="rect">
                                  <a:avLst/>
                                </a:prstGeom>
                              </pic:spPr>
                            </pic:pic>
                            <wps:wsp>
                              <wps:cNvPr id="112" name="Rectangle 112"/>
                              <wps:cNvSpPr/>
                              <wps:spPr>
                                <a:xfrm>
                                  <a:off x="18415" y="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113" name="Rectangle 113"/>
                              <wps:cNvSpPr/>
                              <wps:spPr>
                                <a:xfrm>
                                  <a:off x="536576" y="303276"/>
                                  <a:ext cx="6006411" cy="377808"/>
                                </a:xfrm>
                                <a:prstGeom prst="rect">
                                  <a:avLst/>
                                </a:prstGeom>
                                <a:ln>
                                  <a:noFill/>
                                </a:ln>
                              </wps:spPr>
                              <wps:txbx>
                                <w:txbxContent>
                                  <w:p w:rsidR="004A4B9E" w:rsidRDefault="004A4B9E">
                                    <w:r>
                                      <w:rPr>
                                        <w:sz w:val="44"/>
                                      </w:rPr>
                                      <w:t xml:space="preserve">Welcome to Oaktree School Sixth Form </w:t>
                                    </w:r>
                                  </w:p>
                                </w:txbxContent>
                              </wps:txbx>
                              <wps:bodyPr horzOverflow="overflow" vert="horz" lIns="0" tIns="0" rIns="0" bIns="0" rtlCol="0">
                                <a:noAutofit/>
                              </wps:bodyPr>
                            </wps:wsp>
                            <wps:wsp>
                              <wps:cNvPr id="114" name="Rectangle 114"/>
                              <wps:cNvSpPr/>
                              <wps:spPr>
                                <a:xfrm>
                                  <a:off x="18415" y="612648"/>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115" name="Rectangle 115"/>
                              <wps:cNvSpPr/>
                              <wps:spPr>
                                <a:xfrm>
                                  <a:off x="18415" y="768107"/>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5979" o:spid="_x0000_s1053" style="width:429pt;height:82.1pt;mso-position-horizontal-relative:char;mso-position-vertical-relative:line" coordsize="54482,10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">
                      <v:shape id="Picture 82" o:spid="_x0000_s1054" type="#_x0000_t75" style="position:absolute;top:264;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uq7GAAAA2wAAAA8AAABkcnMvZG93bnJldi54bWxEj0FrwkAUhO8F/8PyCl6kbhS1kroJEhCr&#10;h4q20B5fs69JNPs2ZLca/70rFHocZuYbZpF2phZnal1lWcFoGIEgzq2uuFDw8b56moNwHlljbZkU&#10;XMlBmvQeFhhre+E9nQ++EAHCLkYFpfdNLKXLSzLohrYhDt6PbQ36INtC6hYvAW5qOY6imTRYcVgo&#10;saGspPx0+DUKpoPlbGXWm+fvz7fdNuPMTvj4pVT/sVu+gPDU+f/wX/tVK5iP4f4l/ACZ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i6rsYAAADbAAAADwAAAAAAAAAAAAAA&#10;AACfAgAAZHJzL2Rvd25yZXYueG1sUEsFBgAAAAAEAAQA9wAAAJIDAAAAAA==&#10;">
                        <v:imagedata r:id="rId12" o:title=""/>
                      </v:shape>
                      <v:rect id="Rectangle 112" o:spid="_x0000_s1055" style="position:absolute;left:18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4A4B9E" w:rsidRDefault="004A4B9E">
                              <w:r>
                                <w:rPr>
                                  <w:sz w:val="20"/>
                                </w:rPr>
                                <w:t xml:space="preserve"> </w:t>
                              </w:r>
                            </w:p>
                          </w:txbxContent>
                        </v:textbox>
                      </v:rect>
                      <v:rect id="Rectangle 113" o:spid="_x0000_s1056" style="position:absolute;left:5365;top:3032;width:6006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4A4B9E" w:rsidRDefault="004A4B9E">
                              <w:r>
                                <w:rPr>
                                  <w:sz w:val="44"/>
                                </w:rPr>
                                <w:t xml:space="preserve">Welcome to Oaktree School Sixth Form </w:t>
                              </w:r>
                            </w:p>
                          </w:txbxContent>
                        </v:textbox>
                      </v:rect>
                      <v:rect id="Rectangle 114" o:spid="_x0000_s1057" style="position:absolute;left:184;top:612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4A4B9E" w:rsidRDefault="004A4B9E">
                              <w:r>
                                <w:rPr>
                                  <w:sz w:val="20"/>
                                </w:rPr>
                                <w:t xml:space="preserve"> </w:t>
                              </w:r>
                            </w:p>
                          </w:txbxContent>
                        </v:textbox>
                      </v:rect>
                      <v:rect id="Rectangle 115" o:spid="_x0000_s1058" style="position:absolute;left:184;top:768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37"/>
        </w:trPr>
        <w:tc>
          <w:tcPr>
            <w:tcW w:w="8538" w:type="dxa"/>
            <w:tcBorders>
              <w:top w:val="single" w:sz="6" w:space="0" w:color="008000"/>
              <w:left w:val="double" w:sz="6" w:space="0" w:color="008000"/>
              <w:bottom w:val="double" w:sz="6" w:space="0" w:color="008000"/>
              <w:right w:val="double" w:sz="6" w:space="0" w:color="008000"/>
            </w:tcBorders>
          </w:tcPr>
          <w:p w:rsidR="00744FCA" w:rsidRDefault="0030216E">
            <w:pPr>
              <w:ind w:left="3"/>
            </w:pPr>
            <w:r>
              <w:rPr>
                <w:sz w:val="20"/>
              </w:rPr>
              <w:lastRenderedPageBreak/>
              <w:t xml:space="preserve"> </w:t>
            </w:r>
          </w:p>
          <w:p w:rsidR="00744FCA" w:rsidRDefault="0030216E">
            <w:pPr>
              <w:ind w:left="3"/>
            </w:pPr>
            <w:r>
              <w:rPr>
                <w:sz w:val="20"/>
              </w:rPr>
              <w:t xml:space="preserve"> </w:t>
            </w:r>
          </w:p>
          <w:p w:rsidR="00744FCA" w:rsidRDefault="0030216E">
            <w:pPr>
              <w:ind w:left="3"/>
            </w:pPr>
            <w:r>
              <w:rPr>
                <w:sz w:val="20"/>
              </w:rPr>
              <w:t xml:space="preserve"> </w:t>
            </w:r>
          </w:p>
          <w:p w:rsidR="00744FCA" w:rsidRDefault="0030216E">
            <w:pPr>
              <w:ind w:left="3"/>
            </w:pPr>
            <w:r>
              <w:rPr>
                <w:sz w:val="20"/>
              </w:rPr>
              <w:t xml:space="preserve"> </w:t>
            </w:r>
          </w:p>
          <w:p w:rsidR="00744FCA" w:rsidRDefault="0030216E">
            <w:pPr>
              <w:ind w:left="3"/>
            </w:pPr>
            <w:r>
              <w:rPr>
                <w:sz w:val="20"/>
              </w:rPr>
              <w:t xml:space="preserve"> </w:t>
            </w:r>
          </w:p>
          <w:p w:rsidR="00744FCA" w:rsidRDefault="0030216E">
            <w:pPr>
              <w:spacing w:after="13"/>
              <w:ind w:left="3"/>
            </w:pPr>
            <w:r>
              <w:rPr>
                <w:sz w:val="20"/>
              </w:rPr>
              <w:t xml:space="preserve"> </w:t>
            </w:r>
          </w:p>
          <w:p w:rsidR="00744FCA" w:rsidRDefault="0030216E">
            <w:pPr>
              <w:spacing w:after="99"/>
              <w:ind w:left="3"/>
            </w:pPr>
            <w:r>
              <w:rPr>
                <w:sz w:val="23"/>
              </w:rPr>
              <w:t xml:space="preserve"> </w:t>
            </w:r>
          </w:p>
          <w:p w:rsidR="00744FCA" w:rsidRDefault="0030216E">
            <w:pPr>
              <w:spacing w:line="361" w:lineRule="auto"/>
              <w:ind w:left="123" w:right="64"/>
            </w:pPr>
            <w:r>
              <w:rPr>
                <w:sz w:val="32"/>
              </w:rPr>
              <w:t xml:space="preserve">The Sixth Form at Oaktree School is a very important place to be. Not only are our Sixth Formers role models to the younger students showing how to behave in all aspects of school life, but it is also a time for preparing to move on to the challenges beyond school. </w:t>
            </w:r>
          </w:p>
          <w:p w:rsidR="00744FCA" w:rsidRDefault="0030216E">
            <w:pPr>
              <w:spacing w:after="167"/>
              <w:ind w:left="3"/>
            </w:pPr>
            <w:r>
              <w:rPr>
                <w:sz w:val="32"/>
              </w:rPr>
              <w:t xml:space="preserve"> </w:t>
            </w:r>
          </w:p>
          <w:p w:rsidR="00744FCA" w:rsidRDefault="0030216E">
            <w:pPr>
              <w:spacing w:line="361" w:lineRule="auto"/>
              <w:ind w:left="123"/>
            </w:pPr>
            <w:r>
              <w:rPr>
                <w:sz w:val="32"/>
              </w:rPr>
              <w:t xml:space="preserve">Time in the Sixth Form therefore is a mixture of academic studies, learning to be independent, work experience opportunities, independent travel training, </w:t>
            </w:r>
            <w:proofErr w:type="gramStart"/>
            <w:r>
              <w:rPr>
                <w:sz w:val="32"/>
              </w:rPr>
              <w:t>Enterprise</w:t>
            </w:r>
            <w:proofErr w:type="gramEnd"/>
            <w:r>
              <w:rPr>
                <w:sz w:val="32"/>
              </w:rPr>
              <w:t xml:space="preserve"> projects and h</w:t>
            </w:r>
            <w:r w:rsidR="00D76B4B">
              <w:rPr>
                <w:sz w:val="32"/>
              </w:rPr>
              <w:t>elping out as M</w:t>
            </w:r>
            <w:r>
              <w:rPr>
                <w:sz w:val="32"/>
              </w:rPr>
              <w:t xml:space="preserve">onitors </w:t>
            </w:r>
            <w:r w:rsidR="00D76B4B">
              <w:rPr>
                <w:sz w:val="32"/>
              </w:rPr>
              <w:t xml:space="preserve">and Prefects </w:t>
            </w:r>
            <w:r>
              <w:rPr>
                <w:sz w:val="32"/>
              </w:rPr>
              <w:t xml:space="preserve">around the school. </w:t>
            </w:r>
          </w:p>
          <w:p w:rsidR="00744FCA" w:rsidRDefault="0030216E">
            <w:pPr>
              <w:ind w:left="3"/>
            </w:pPr>
            <w:r>
              <w:rPr>
                <w:sz w:val="20"/>
              </w:rPr>
              <w:t xml:space="preserve"> </w:t>
            </w:r>
          </w:p>
          <w:p w:rsidR="00744FCA" w:rsidRDefault="0030216E">
            <w:pPr>
              <w:ind w:left="3"/>
            </w:pPr>
            <w:r>
              <w:rPr>
                <w:sz w:val="20"/>
              </w:rPr>
              <w:t xml:space="preserve"> </w:t>
            </w:r>
          </w:p>
          <w:p w:rsidR="00744FCA" w:rsidRDefault="0030216E">
            <w:pPr>
              <w:ind w:left="3"/>
            </w:pPr>
            <w:r>
              <w:rPr>
                <w:sz w:val="20"/>
              </w:rPr>
              <w:t xml:space="preserve"> </w:t>
            </w:r>
          </w:p>
          <w:p w:rsidR="00744FCA" w:rsidRDefault="0030216E">
            <w:pPr>
              <w:ind w:left="3"/>
            </w:pPr>
            <w:r>
              <w:rPr>
                <w:sz w:val="20"/>
              </w:rPr>
              <w:t xml:space="preserve"> </w:t>
            </w:r>
          </w:p>
          <w:p w:rsidR="00744FCA" w:rsidRDefault="0030216E">
            <w:pPr>
              <w:ind w:left="3"/>
            </w:pPr>
            <w:r>
              <w:rPr>
                <w:sz w:val="16"/>
              </w:rPr>
              <w:t xml:space="preserve"> </w:t>
            </w:r>
          </w:p>
          <w:p w:rsidR="00744FCA" w:rsidRDefault="00744FCA">
            <w:pPr>
              <w:ind w:left="1933"/>
            </w:pPr>
          </w:p>
        </w:tc>
      </w:tr>
    </w:tbl>
    <w:p w:rsidR="00744FCA" w:rsidRDefault="00744FCA">
      <w:pPr>
        <w:sectPr w:rsidR="00744FCA">
          <w:pgSz w:w="11899" w:h="16850"/>
          <w:pgMar w:top="1381" w:right="1440" w:bottom="1386" w:left="1440" w:header="720" w:footer="720" w:gutter="0"/>
          <w:cols w:space="720"/>
        </w:sectPr>
      </w:pPr>
    </w:p>
    <w:p w:rsidR="00744FCA" w:rsidRDefault="0030216E">
      <w:pPr>
        <w:spacing w:after="0"/>
        <w:ind w:left="187"/>
      </w:pPr>
      <w:r>
        <w:rPr>
          <w:noProof/>
        </w:rPr>
        <w:lastRenderedPageBreak/>
        <w:drawing>
          <wp:inline distT="0" distB="0" distL="0" distR="0">
            <wp:extent cx="5489448" cy="9009889"/>
            <wp:effectExtent l="0" t="0" r="0" b="0"/>
            <wp:docPr id="6505" name="Picture 6505"/>
            <wp:cNvGraphicFramePr/>
            <a:graphic xmlns:a="http://schemas.openxmlformats.org/drawingml/2006/main">
              <a:graphicData uri="http://schemas.openxmlformats.org/drawingml/2006/picture">
                <pic:pic xmlns:pic="http://schemas.openxmlformats.org/drawingml/2006/picture">
                  <pic:nvPicPr>
                    <pic:cNvPr id="6505" name="Picture 6505"/>
                    <pic:cNvPicPr/>
                  </pic:nvPicPr>
                  <pic:blipFill>
                    <a:blip r:embed="rId13"/>
                    <a:stretch>
                      <a:fillRect/>
                    </a:stretch>
                  </pic:blipFill>
                  <pic:spPr>
                    <a:xfrm>
                      <a:off x="0" y="0"/>
                      <a:ext cx="5489448" cy="9009889"/>
                    </a:xfrm>
                    <a:prstGeom prst="rect">
                      <a:avLst/>
                    </a:prstGeom>
                  </pic:spPr>
                </pic:pic>
              </a:graphicData>
            </a:graphic>
          </wp:inline>
        </w:drawing>
      </w:r>
    </w:p>
    <w:p w:rsidR="00744FCA" w:rsidRDefault="00744FCA">
      <w:pPr>
        <w:sectPr w:rsidR="00744FCA">
          <w:pgSz w:w="11906" w:h="16841"/>
          <w:pgMar w:top="1323" w:right="1440" w:bottom="1329" w:left="1440" w:header="720" w:footer="720" w:gutter="0"/>
          <w:cols w:space="720"/>
        </w:sectPr>
      </w:pPr>
    </w:p>
    <w:p w:rsidR="00744FCA" w:rsidRDefault="0030216E">
      <w:pPr>
        <w:spacing w:after="0"/>
        <w:ind w:left="194"/>
      </w:pPr>
      <w:r>
        <w:rPr>
          <w:noProof/>
        </w:rPr>
        <w:lastRenderedPageBreak/>
        <mc:AlternateContent>
          <mc:Choice Requires="wpg">
            <w:drawing>
              <wp:inline distT="0" distB="0" distL="0" distR="0">
                <wp:extent cx="6762508" cy="9000489"/>
                <wp:effectExtent l="0" t="0" r="0" b="0"/>
                <wp:docPr id="6350" name="Group 6350"/>
                <wp:cNvGraphicFramePr/>
                <a:graphic xmlns:a="http://schemas.openxmlformats.org/drawingml/2006/main">
                  <a:graphicData uri="http://schemas.microsoft.com/office/word/2010/wordprocessingGroup">
                    <wpg:wgp>
                      <wpg:cNvGrpSpPr/>
                      <wpg:grpSpPr>
                        <a:xfrm>
                          <a:off x="0" y="0"/>
                          <a:ext cx="6762508" cy="9000489"/>
                          <a:chOff x="0" y="0"/>
                          <a:chExt cx="6762508" cy="9000489"/>
                        </a:xfrm>
                      </wpg:grpSpPr>
                      <pic:pic xmlns:pic="http://schemas.openxmlformats.org/drawingml/2006/picture">
                        <pic:nvPicPr>
                          <pic:cNvPr id="303" name="Picture 303"/>
                          <pic:cNvPicPr/>
                        </pic:nvPicPr>
                        <pic:blipFill>
                          <a:blip r:embed="rId14"/>
                          <a:stretch>
                            <a:fillRect/>
                          </a:stretch>
                        </pic:blipFill>
                        <pic:spPr>
                          <a:xfrm>
                            <a:off x="18415" y="66039"/>
                            <a:ext cx="5448299" cy="1016000"/>
                          </a:xfrm>
                          <a:prstGeom prst="rect">
                            <a:avLst/>
                          </a:prstGeom>
                        </pic:spPr>
                      </pic:pic>
                      <wps:wsp>
                        <wps:cNvPr id="6783" name="Shape 6783"/>
                        <wps:cNvSpPr/>
                        <wps:spPr>
                          <a:xfrm>
                            <a:off x="56515" y="80644"/>
                            <a:ext cx="5370830" cy="942975"/>
                          </a:xfrm>
                          <a:custGeom>
                            <a:avLst/>
                            <a:gdLst/>
                            <a:ahLst/>
                            <a:cxnLst/>
                            <a:rect l="0" t="0" r="0" b="0"/>
                            <a:pathLst>
                              <a:path w="5370830" h="942975">
                                <a:moveTo>
                                  <a:pt x="0" y="0"/>
                                </a:moveTo>
                                <a:lnTo>
                                  <a:pt x="5370830" y="0"/>
                                </a:lnTo>
                                <a:lnTo>
                                  <a:pt x="5370830" y="942975"/>
                                </a:lnTo>
                                <a:lnTo>
                                  <a:pt x="0" y="942975"/>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305" name="Shape 305"/>
                        <wps:cNvSpPr/>
                        <wps:spPr>
                          <a:xfrm>
                            <a:off x="56515" y="80644"/>
                            <a:ext cx="5370830" cy="942975"/>
                          </a:xfrm>
                          <a:custGeom>
                            <a:avLst/>
                            <a:gdLst/>
                            <a:ahLst/>
                            <a:cxnLst/>
                            <a:rect l="0" t="0" r="0" b="0"/>
                            <a:pathLst>
                              <a:path w="5370830" h="942975">
                                <a:moveTo>
                                  <a:pt x="0" y="942975"/>
                                </a:moveTo>
                                <a:lnTo>
                                  <a:pt x="5370830" y="942975"/>
                                </a:lnTo>
                                <a:lnTo>
                                  <a:pt x="5370830" y="0"/>
                                </a:lnTo>
                                <a:lnTo>
                                  <a:pt x="0" y="0"/>
                                </a:lnTo>
                                <a:close/>
                              </a:path>
                            </a:pathLst>
                          </a:custGeom>
                          <a:ln w="9525" cap="rnd">
                            <a:round/>
                          </a:ln>
                        </wps:spPr>
                        <wps:style>
                          <a:lnRef idx="1">
                            <a:srgbClr val="008000"/>
                          </a:lnRef>
                          <a:fillRef idx="0">
                            <a:srgbClr val="000000">
                              <a:alpha val="0"/>
                            </a:srgbClr>
                          </a:fillRef>
                          <a:effectRef idx="0">
                            <a:scrgbClr r="0" g="0" b="0"/>
                          </a:effectRef>
                          <a:fontRef idx="none"/>
                        </wps:style>
                        <wps:bodyPr/>
                      </wps:wsp>
                      <wps:wsp>
                        <wps:cNvPr id="306" name="Shape 306"/>
                        <wps:cNvSpPr/>
                        <wps:spPr>
                          <a:xfrm>
                            <a:off x="45725" y="45721"/>
                            <a:ext cx="5381613" cy="8890"/>
                          </a:xfrm>
                          <a:custGeom>
                            <a:avLst/>
                            <a:gdLst/>
                            <a:ahLst/>
                            <a:cxnLst/>
                            <a:rect l="0" t="0" r="0" b="0"/>
                            <a:pathLst>
                              <a:path w="5381613" h="8890">
                                <a:moveTo>
                                  <a:pt x="0" y="0"/>
                                </a:moveTo>
                                <a:lnTo>
                                  <a:pt x="8890" y="0"/>
                                </a:lnTo>
                                <a:lnTo>
                                  <a:pt x="5381613" y="0"/>
                                </a:lnTo>
                                <a:lnTo>
                                  <a:pt x="5381613" y="8890"/>
                                </a:lnTo>
                                <a:lnTo>
                                  <a:pt x="8890" y="8890"/>
                                </a:lnTo>
                                <a:lnTo>
                                  <a:pt x="0" y="8890"/>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07" name="Shape 307"/>
                        <wps:cNvSpPr/>
                        <wps:spPr>
                          <a:xfrm>
                            <a:off x="17780" y="17779"/>
                            <a:ext cx="5409565" cy="36830"/>
                          </a:xfrm>
                          <a:custGeom>
                            <a:avLst/>
                            <a:gdLst/>
                            <a:ahLst/>
                            <a:cxnLst/>
                            <a:rect l="0" t="0" r="0" b="0"/>
                            <a:pathLst>
                              <a:path w="5409565" h="36830">
                                <a:moveTo>
                                  <a:pt x="0" y="0"/>
                                </a:moveTo>
                                <a:lnTo>
                                  <a:pt x="18415" y="0"/>
                                </a:lnTo>
                                <a:lnTo>
                                  <a:pt x="36830" y="0"/>
                                </a:lnTo>
                                <a:lnTo>
                                  <a:pt x="5409565" y="0"/>
                                </a:lnTo>
                                <a:lnTo>
                                  <a:pt x="5409565" y="18415"/>
                                </a:lnTo>
                                <a:lnTo>
                                  <a:pt x="36830" y="18415"/>
                                </a:lnTo>
                                <a:lnTo>
                                  <a:pt x="18415" y="18415"/>
                                </a:lnTo>
                                <a:lnTo>
                                  <a:pt x="18415" y="36830"/>
                                </a:lnTo>
                                <a:lnTo>
                                  <a:pt x="0" y="36830"/>
                                </a:lnTo>
                                <a:lnTo>
                                  <a:pt x="0" y="18415"/>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08" name="Shape 308"/>
                        <wps:cNvSpPr/>
                        <wps:spPr>
                          <a:xfrm>
                            <a:off x="0" y="0"/>
                            <a:ext cx="5427345" cy="8945880"/>
                          </a:xfrm>
                          <a:custGeom>
                            <a:avLst/>
                            <a:gdLst/>
                            <a:ahLst/>
                            <a:cxnLst/>
                            <a:rect l="0" t="0" r="0" b="0"/>
                            <a:pathLst>
                              <a:path w="5427345" h="8945880">
                                <a:moveTo>
                                  <a:pt x="0" y="0"/>
                                </a:moveTo>
                                <a:lnTo>
                                  <a:pt x="8890" y="0"/>
                                </a:lnTo>
                                <a:lnTo>
                                  <a:pt x="54610" y="0"/>
                                </a:lnTo>
                                <a:lnTo>
                                  <a:pt x="5427345" y="0"/>
                                </a:lnTo>
                                <a:lnTo>
                                  <a:pt x="5427345" y="8890"/>
                                </a:lnTo>
                                <a:lnTo>
                                  <a:pt x="54610" y="8890"/>
                                </a:lnTo>
                                <a:lnTo>
                                  <a:pt x="8890" y="8890"/>
                                </a:lnTo>
                                <a:lnTo>
                                  <a:pt x="8890" y="54610"/>
                                </a:lnTo>
                                <a:lnTo>
                                  <a:pt x="8890" y="8945880"/>
                                </a:lnTo>
                                <a:lnTo>
                                  <a:pt x="0" y="8945880"/>
                                </a:lnTo>
                                <a:lnTo>
                                  <a:pt x="0" y="54610"/>
                                </a:lnTo>
                                <a:lnTo>
                                  <a:pt x="0" y="8890"/>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6784" name="Shape 6784"/>
                        <wps:cNvSpPr/>
                        <wps:spPr>
                          <a:xfrm>
                            <a:off x="5427345" y="45718"/>
                            <a:ext cx="9525" cy="9144"/>
                          </a:xfrm>
                          <a:custGeom>
                            <a:avLst/>
                            <a:gdLst/>
                            <a:ahLst/>
                            <a:cxnLst/>
                            <a:rect l="0" t="0" r="0" b="0"/>
                            <a:pathLst>
                              <a:path w="9525" h="9144">
                                <a:moveTo>
                                  <a:pt x="0" y="0"/>
                                </a:moveTo>
                                <a:lnTo>
                                  <a:pt x="9525" y="0"/>
                                </a:lnTo>
                                <a:lnTo>
                                  <a:pt x="9525" y="9144"/>
                                </a:lnTo>
                                <a:lnTo>
                                  <a:pt x="0" y="9144"/>
                                </a:lnTo>
                                <a:lnTo>
                                  <a:pt x="0" y="0"/>
                                </a:lnTo>
                              </a:path>
                            </a:pathLst>
                          </a:custGeom>
                          <a:ln w="0" cap="rnd">
                            <a:round/>
                          </a:ln>
                        </wps:spPr>
                        <wps:style>
                          <a:lnRef idx="0">
                            <a:srgbClr val="000000">
                              <a:alpha val="0"/>
                            </a:srgbClr>
                          </a:lnRef>
                          <a:fillRef idx="1">
                            <a:srgbClr val="008000"/>
                          </a:fillRef>
                          <a:effectRef idx="0">
                            <a:scrgbClr r="0" g="0" b="0"/>
                          </a:effectRef>
                          <a:fontRef idx="none"/>
                        </wps:style>
                        <wps:bodyPr/>
                      </wps:wsp>
                      <wps:wsp>
                        <wps:cNvPr id="310" name="Shape 310"/>
                        <wps:cNvSpPr/>
                        <wps:spPr>
                          <a:xfrm>
                            <a:off x="5427346" y="17779"/>
                            <a:ext cx="36830" cy="36830"/>
                          </a:xfrm>
                          <a:custGeom>
                            <a:avLst/>
                            <a:gdLst/>
                            <a:ahLst/>
                            <a:cxnLst/>
                            <a:rect l="0" t="0" r="0" b="0"/>
                            <a:pathLst>
                              <a:path w="36830" h="36830">
                                <a:moveTo>
                                  <a:pt x="0" y="0"/>
                                </a:moveTo>
                                <a:lnTo>
                                  <a:pt x="18415" y="0"/>
                                </a:lnTo>
                                <a:lnTo>
                                  <a:pt x="36830" y="0"/>
                                </a:lnTo>
                                <a:lnTo>
                                  <a:pt x="36830" y="18415"/>
                                </a:lnTo>
                                <a:lnTo>
                                  <a:pt x="36830" y="36830"/>
                                </a:lnTo>
                                <a:lnTo>
                                  <a:pt x="18415" y="36830"/>
                                </a:lnTo>
                                <a:lnTo>
                                  <a:pt x="18415" y="18415"/>
                                </a:lnTo>
                                <a:lnTo>
                                  <a:pt x="0" y="18415"/>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11" name="Shape 311"/>
                        <wps:cNvSpPr/>
                        <wps:spPr>
                          <a:xfrm>
                            <a:off x="5427346" y="0"/>
                            <a:ext cx="55245" cy="54610"/>
                          </a:xfrm>
                          <a:custGeom>
                            <a:avLst/>
                            <a:gdLst/>
                            <a:ahLst/>
                            <a:cxnLst/>
                            <a:rect l="0" t="0" r="0" b="0"/>
                            <a:pathLst>
                              <a:path w="55245" h="54610">
                                <a:moveTo>
                                  <a:pt x="0" y="0"/>
                                </a:moveTo>
                                <a:lnTo>
                                  <a:pt x="45720" y="0"/>
                                </a:lnTo>
                                <a:lnTo>
                                  <a:pt x="55245" y="0"/>
                                </a:lnTo>
                                <a:lnTo>
                                  <a:pt x="55245" y="8890"/>
                                </a:lnTo>
                                <a:lnTo>
                                  <a:pt x="55245" y="54610"/>
                                </a:lnTo>
                                <a:lnTo>
                                  <a:pt x="45720" y="54610"/>
                                </a:lnTo>
                                <a:lnTo>
                                  <a:pt x="45720" y="8890"/>
                                </a:lnTo>
                                <a:lnTo>
                                  <a:pt x="0" y="8890"/>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6785" name="Shape 6785"/>
                        <wps:cNvSpPr/>
                        <wps:spPr>
                          <a:xfrm>
                            <a:off x="9525" y="54608"/>
                            <a:ext cx="9144" cy="8890636"/>
                          </a:xfrm>
                          <a:custGeom>
                            <a:avLst/>
                            <a:gdLst/>
                            <a:ahLst/>
                            <a:cxnLst/>
                            <a:rect l="0" t="0" r="0" b="0"/>
                            <a:pathLst>
                              <a:path w="9144" h="8890636">
                                <a:moveTo>
                                  <a:pt x="0" y="0"/>
                                </a:moveTo>
                                <a:lnTo>
                                  <a:pt x="9144" y="0"/>
                                </a:lnTo>
                                <a:lnTo>
                                  <a:pt x="9144" y="8890636"/>
                                </a:lnTo>
                                <a:lnTo>
                                  <a:pt x="0" y="8890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786" name="Shape 6786"/>
                        <wps:cNvSpPr/>
                        <wps:spPr>
                          <a:xfrm>
                            <a:off x="18415" y="54608"/>
                            <a:ext cx="17780" cy="8890635"/>
                          </a:xfrm>
                          <a:custGeom>
                            <a:avLst/>
                            <a:gdLst/>
                            <a:ahLst/>
                            <a:cxnLst/>
                            <a:rect l="0" t="0" r="0" b="0"/>
                            <a:pathLst>
                              <a:path w="17780" h="8890635">
                                <a:moveTo>
                                  <a:pt x="0" y="0"/>
                                </a:moveTo>
                                <a:lnTo>
                                  <a:pt x="17780" y="0"/>
                                </a:lnTo>
                                <a:lnTo>
                                  <a:pt x="17780" y="8890635"/>
                                </a:lnTo>
                                <a:lnTo>
                                  <a:pt x="0" y="8890635"/>
                                </a:lnTo>
                                <a:lnTo>
                                  <a:pt x="0" y="0"/>
                                </a:lnTo>
                              </a:path>
                            </a:pathLst>
                          </a:custGeom>
                          <a:ln w="0" cap="rnd">
                            <a:round/>
                          </a:ln>
                        </wps:spPr>
                        <wps:style>
                          <a:lnRef idx="0">
                            <a:srgbClr val="000000">
                              <a:alpha val="0"/>
                            </a:srgbClr>
                          </a:lnRef>
                          <a:fillRef idx="1">
                            <a:srgbClr val="008000"/>
                          </a:fillRef>
                          <a:effectRef idx="0">
                            <a:scrgbClr r="0" g="0" b="0"/>
                          </a:effectRef>
                          <a:fontRef idx="none"/>
                        </wps:style>
                        <wps:bodyPr/>
                      </wps:wsp>
                      <wps:wsp>
                        <wps:cNvPr id="6787" name="Shape 6787"/>
                        <wps:cNvSpPr/>
                        <wps:spPr>
                          <a:xfrm>
                            <a:off x="36830" y="54608"/>
                            <a:ext cx="9144" cy="8890636"/>
                          </a:xfrm>
                          <a:custGeom>
                            <a:avLst/>
                            <a:gdLst/>
                            <a:ahLst/>
                            <a:cxnLst/>
                            <a:rect l="0" t="0" r="0" b="0"/>
                            <a:pathLst>
                              <a:path w="9144" h="8890636">
                                <a:moveTo>
                                  <a:pt x="0" y="0"/>
                                </a:moveTo>
                                <a:lnTo>
                                  <a:pt x="9144" y="0"/>
                                </a:lnTo>
                                <a:lnTo>
                                  <a:pt x="9144" y="8890636"/>
                                </a:lnTo>
                                <a:lnTo>
                                  <a:pt x="0" y="8890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788" name="Shape 6788"/>
                        <wps:cNvSpPr/>
                        <wps:spPr>
                          <a:xfrm>
                            <a:off x="45720" y="54608"/>
                            <a:ext cx="9144" cy="8890636"/>
                          </a:xfrm>
                          <a:custGeom>
                            <a:avLst/>
                            <a:gdLst/>
                            <a:ahLst/>
                            <a:cxnLst/>
                            <a:rect l="0" t="0" r="0" b="0"/>
                            <a:pathLst>
                              <a:path w="9144" h="8890636">
                                <a:moveTo>
                                  <a:pt x="0" y="0"/>
                                </a:moveTo>
                                <a:lnTo>
                                  <a:pt x="9144" y="0"/>
                                </a:lnTo>
                                <a:lnTo>
                                  <a:pt x="9144" y="8890636"/>
                                </a:lnTo>
                                <a:lnTo>
                                  <a:pt x="0" y="8890636"/>
                                </a:lnTo>
                                <a:lnTo>
                                  <a:pt x="0" y="0"/>
                                </a:lnTo>
                              </a:path>
                            </a:pathLst>
                          </a:custGeom>
                          <a:ln w="0" cap="rnd">
                            <a:round/>
                          </a:ln>
                        </wps:spPr>
                        <wps:style>
                          <a:lnRef idx="0">
                            <a:srgbClr val="000000">
                              <a:alpha val="0"/>
                            </a:srgbClr>
                          </a:lnRef>
                          <a:fillRef idx="1">
                            <a:srgbClr val="008000"/>
                          </a:fillRef>
                          <a:effectRef idx="0">
                            <a:scrgbClr r="0" g="0" b="0"/>
                          </a:effectRef>
                          <a:fontRef idx="none"/>
                        </wps:style>
                        <wps:bodyPr/>
                      </wps:wsp>
                      <wps:wsp>
                        <wps:cNvPr id="6789" name="Shape 6789"/>
                        <wps:cNvSpPr/>
                        <wps:spPr>
                          <a:xfrm>
                            <a:off x="5473066" y="54608"/>
                            <a:ext cx="9525" cy="8890636"/>
                          </a:xfrm>
                          <a:custGeom>
                            <a:avLst/>
                            <a:gdLst/>
                            <a:ahLst/>
                            <a:cxnLst/>
                            <a:rect l="0" t="0" r="0" b="0"/>
                            <a:pathLst>
                              <a:path w="9525" h="8890636">
                                <a:moveTo>
                                  <a:pt x="0" y="0"/>
                                </a:moveTo>
                                <a:lnTo>
                                  <a:pt x="9525" y="0"/>
                                </a:lnTo>
                                <a:lnTo>
                                  <a:pt x="9525" y="8890636"/>
                                </a:lnTo>
                                <a:lnTo>
                                  <a:pt x="0" y="8890636"/>
                                </a:lnTo>
                                <a:lnTo>
                                  <a:pt x="0" y="0"/>
                                </a:lnTo>
                              </a:path>
                            </a:pathLst>
                          </a:custGeom>
                          <a:ln w="0" cap="rnd">
                            <a:round/>
                          </a:ln>
                        </wps:spPr>
                        <wps:style>
                          <a:lnRef idx="0">
                            <a:srgbClr val="000000">
                              <a:alpha val="0"/>
                            </a:srgbClr>
                          </a:lnRef>
                          <a:fillRef idx="1">
                            <a:srgbClr val="008000"/>
                          </a:fillRef>
                          <a:effectRef idx="0">
                            <a:scrgbClr r="0" g="0" b="0"/>
                          </a:effectRef>
                          <a:fontRef idx="none"/>
                        </wps:style>
                        <wps:bodyPr/>
                      </wps:wsp>
                      <wps:wsp>
                        <wps:cNvPr id="6790" name="Shape 6790"/>
                        <wps:cNvSpPr/>
                        <wps:spPr>
                          <a:xfrm>
                            <a:off x="5464810" y="54608"/>
                            <a:ext cx="9144" cy="8890636"/>
                          </a:xfrm>
                          <a:custGeom>
                            <a:avLst/>
                            <a:gdLst/>
                            <a:ahLst/>
                            <a:cxnLst/>
                            <a:rect l="0" t="0" r="0" b="0"/>
                            <a:pathLst>
                              <a:path w="9144" h="8890636">
                                <a:moveTo>
                                  <a:pt x="0" y="0"/>
                                </a:moveTo>
                                <a:lnTo>
                                  <a:pt x="9144" y="0"/>
                                </a:lnTo>
                                <a:lnTo>
                                  <a:pt x="9144" y="8890636"/>
                                </a:lnTo>
                                <a:lnTo>
                                  <a:pt x="0" y="8890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791" name="Shape 6791"/>
                        <wps:cNvSpPr/>
                        <wps:spPr>
                          <a:xfrm>
                            <a:off x="5446396" y="54608"/>
                            <a:ext cx="17780" cy="8890635"/>
                          </a:xfrm>
                          <a:custGeom>
                            <a:avLst/>
                            <a:gdLst/>
                            <a:ahLst/>
                            <a:cxnLst/>
                            <a:rect l="0" t="0" r="0" b="0"/>
                            <a:pathLst>
                              <a:path w="17780" h="8890635">
                                <a:moveTo>
                                  <a:pt x="0" y="0"/>
                                </a:moveTo>
                                <a:lnTo>
                                  <a:pt x="17780" y="0"/>
                                </a:lnTo>
                                <a:lnTo>
                                  <a:pt x="17780" y="8890635"/>
                                </a:lnTo>
                                <a:lnTo>
                                  <a:pt x="0" y="8890635"/>
                                </a:lnTo>
                                <a:lnTo>
                                  <a:pt x="0" y="0"/>
                                </a:lnTo>
                              </a:path>
                            </a:pathLst>
                          </a:custGeom>
                          <a:ln w="0" cap="rnd">
                            <a:round/>
                          </a:ln>
                        </wps:spPr>
                        <wps:style>
                          <a:lnRef idx="0">
                            <a:srgbClr val="000000">
                              <a:alpha val="0"/>
                            </a:srgbClr>
                          </a:lnRef>
                          <a:fillRef idx="1">
                            <a:srgbClr val="008000"/>
                          </a:fillRef>
                          <a:effectRef idx="0">
                            <a:scrgbClr r="0" g="0" b="0"/>
                          </a:effectRef>
                          <a:fontRef idx="none"/>
                        </wps:style>
                        <wps:bodyPr/>
                      </wps:wsp>
                      <wps:wsp>
                        <wps:cNvPr id="6792" name="Shape 6792"/>
                        <wps:cNvSpPr/>
                        <wps:spPr>
                          <a:xfrm>
                            <a:off x="5437506" y="54608"/>
                            <a:ext cx="9144" cy="8890636"/>
                          </a:xfrm>
                          <a:custGeom>
                            <a:avLst/>
                            <a:gdLst/>
                            <a:ahLst/>
                            <a:cxnLst/>
                            <a:rect l="0" t="0" r="0" b="0"/>
                            <a:pathLst>
                              <a:path w="9144" h="8890636">
                                <a:moveTo>
                                  <a:pt x="0" y="0"/>
                                </a:moveTo>
                                <a:lnTo>
                                  <a:pt x="9144" y="0"/>
                                </a:lnTo>
                                <a:lnTo>
                                  <a:pt x="9144" y="8890636"/>
                                </a:lnTo>
                                <a:lnTo>
                                  <a:pt x="0" y="8890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0" name="Shape 320"/>
                        <wps:cNvSpPr/>
                        <wps:spPr>
                          <a:xfrm>
                            <a:off x="0" y="8945244"/>
                            <a:ext cx="5427345" cy="55245"/>
                          </a:xfrm>
                          <a:custGeom>
                            <a:avLst/>
                            <a:gdLst/>
                            <a:ahLst/>
                            <a:cxnLst/>
                            <a:rect l="0" t="0" r="0" b="0"/>
                            <a:pathLst>
                              <a:path w="5427345" h="55245">
                                <a:moveTo>
                                  <a:pt x="0" y="0"/>
                                </a:moveTo>
                                <a:lnTo>
                                  <a:pt x="8890" y="0"/>
                                </a:lnTo>
                                <a:lnTo>
                                  <a:pt x="8890" y="45720"/>
                                </a:lnTo>
                                <a:lnTo>
                                  <a:pt x="54610" y="45720"/>
                                </a:lnTo>
                                <a:lnTo>
                                  <a:pt x="5427345" y="45720"/>
                                </a:lnTo>
                                <a:lnTo>
                                  <a:pt x="5427345" y="55245"/>
                                </a:lnTo>
                                <a:lnTo>
                                  <a:pt x="54610" y="55245"/>
                                </a:lnTo>
                                <a:lnTo>
                                  <a:pt x="8890" y="55245"/>
                                </a:lnTo>
                                <a:lnTo>
                                  <a:pt x="0" y="55245"/>
                                </a:lnTo>
                                <a:lnTo>
                                  <a:pt x="0" y="45720"/>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21" name="Shape 321"/>
                        <wps:cNvSpPr/>
                        <wps:spPr>
                          <a:xfrm>
                            <a:off x="17780" y="8945243"/>
                            <a:ext cx="5409565" cy="36830"/>
                          </a:xfrm>
                          <a:custGeom>
                            <a:avLst/>
                            <a:gdLst/>
                            <a:ahLst/>
                            <a:cxnLst/>
                            <a:rect l="0" t="0" r="0" b="0"/>
                            <a:pathLst>
                              <a:path w="5409565" h="36830">
                                <a:moveTo>
                                  <a:pt x="0" y="0"/>
                                </a:moveTo>
                                <a:lnTo>
                                  <a:pt x="18415" y="0"/>
                                </a:lnTo>
                                <a:lnTo>
                                  <a:pt x="18415" y="18415"/>
                                </a:lnTo>
                                <a:lnTo>
                                  <a:pt x="36830" y="18415"/>
                                </a:lnTo>
                                <a:lnTo>
                                  <a:pt x="5409565" y="18415"/>
                                </a:lnTo>
                                <a:lnTo>
                                  <a:pt x="5409565" y="36830"/>
                                </a:lnTo>
                                <a:lnTo>
                                  <a:pt x="36830" y="36830"/>
                                </a:lnTo>
                                <a:lnTo>
                                  <a:pt x="18415" y="36830"/>
                                </a:lnTo>
                                <a:lnTo>
                                  <a:pt x="0" y="36830"/>
                                </a:lnTo>
                                <a:lnTo>
                                  <a:pt x="0" y="18415"/>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22" name="Shape 322"/>
                        <wps:cNvSpPr/>
                        <wps:spPr>
                          <a:xfrm>
                            <a:off x="45725" y="8945245"/>
                            <a:ext cx="5381613" cy="9525"/>
                          </a:xfrm>
                          <a:custGeom>
                            <a:avLst/>
                            <a:gdLst/>
                            <a:ahLst/>
                            <a:cxnLst/>
                            <a:rect l="0" t="0" r="0" b="0"/>
                            <a:pathLst>
                              <a:path w="5381613" h="9525">
                                <a:moveTo>
                                  <a:pt x="0" y="0"/>
                                </a:moveTo>
                                <a:lnTo>
                                  <a:pt x="8890" y="0"/>
                                </a:lnTo>
                                <a:lnTo>
                                  <a:pt x="5381613" y="0"/>
                                </a:lnTo>
                                <a:lnTo>
                                  <a:pt x="5381613" y="9525"/>
                                </a:lnTo>
                                <a:lnTo>
                                  <a:pt x="8890" y="9525"/>
                                </a:lnTo>
                                <a:lnTo>
                                  <a:pt x="0" y="9525"/>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23" name="Shape 323"/>
                        <wps:cNvSpPr/>
                        <wps:spPr>
                          <a:xfrm>
                            <a:off x="5427344" y="54614"/>
                            <a:ext cx="9525" cy="8900147"/>
                          </a:xfrm>
                          <a:custGeom>
                            <a:avLst/>
                            <a:gdLst/>
                            <a:ahLst/>
                            <a:cxnLst/>
                            <a:rect l="0" t="0" r="0" b="0"/>
                            <a:pathLst>
                              <a:path w="9525" h="8900147">
                                <a:moveTo>
                                  <a:pt x="0" y="0"/>
                                </a:moveTo>
                                <a:lnTo>
                                  <a:pt x="9525" y="0"/>
                                </a:lnTo>
                                <a:lnTo>
                                  <a:pt x="9525" y="8890635"/>
                                </a:lnTo>
                                <a:lnTo>
                                  <a:pt x="9525" y="8900147"/>
                                </a:lnTo>
                                <a:lnTo>
                                  <a:pt x="0" y="8900147"/>
                                </a:lnTo>
                                <a:lnTo>
                                  <a:pt x="0" y="8890635"/>
                                </a:lnTo>
                                <a:lnTo>
                                  <a:pt x="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24" name="Shape 324"/>
                        <wps:cNvSpPr/>
                        <wps:spPr>
                          <a:xfrm>
                            <a:off x="5427346" y="8945244"/>
                            <a:ext cx="36830" cy="36830"/>
                          </a:xfrm>
                          <a:custGeom>
                            <a:avLst/>
                            <a:gdLst/>
                            <a:ahLst/>
                            <a:cxnLst/>
                            <a:rect l="0" t="0" r="0" b="0"/>
                            <a:pathLst>
                              <a:path w="36830" h="36830">
                                <a:moveTo>
                                  <a:pt x="18415" y="0"/>
                                </a:moveTo>
                                <a:lnTo>
                                  <a:pt x="36830" y="0"/>
                                </a:lnTo>
                                <a:lnTo>
                                  <a:pt x="36830" y="18415"/>
                                </a:lnTo>
                                <a:lnTo>
                                  <a:pt x="36830" y="36830"/>
                                </a:lnTo>
                                <a:lnTo>
                                  <a:pt x="18415" y="36830"/>
                                </a:lnTo>
                                <a:lnTo>
                                  <a:pt x="0" y="36830"/>
                                </a:lnTo>
                                <a:lnTo>
                                  <a:pt x="0" y="18415"/>
                                </a:lnTo>
                                <a:lnTo>
                                  <a:pt x="18415" y="18415"/>
                                </a:lnTo>
                                <a:lnTo>
                                  <a:pt x="18415"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25" name="Shape 325"/>
                        <wps:cNvSpPr/>
                        <wps:spPr>
                          <a:xfrm>
                            <a:off x="5427346" y="8945244"/>
                            <a:ext cx="55245" cy="55245"/>
                          </a:xfrm>
                          <a:custGeom>
                            <a:avLst/>
                            <a:gdLst/>
                            <a:ahLst/>
                            <a:cxnLst/>
                            <a:rect l="0" t="0" r="0" b="0"/>
                            <a:pathLst>
                              <a:path w="55245" h="55245">
                                <a:moveTo>
                                  <a:pt x="45720" y="0"/>
                                </a:moveTo>
                                <a:lnTo>
                                  <a:pt x="55245" y="0"/>
                                </a:lnTo>
                                <a:lnTo>
                                  <a:pt x="55245" y="45720"/>
                                </a:lnTo>
                                <a:lnTo>
                                  <a:pt x="55245" y="55245"/>
                                </a:lnTo>
                                <a:lnTo>
                                  <a:pt x="45720" y="55245"/>
                                </a:lnTo>
                                <a:lnTo>
                                  <a:pt x="0" y="55245"/>
                                </a:lnTo>
                                <a:lnTo>
                                  <a:pt x="0" y="45720"/>
                                </a:lnTo>
                                <a:lnTo>
                                  <a:pt x="45720" y="45720"/>
                                </a:lnTo>
                                <a:lnTo>
                                  <a:pt x="45720" y="0"/>
                                </a:lnTo>
                                <a:close/>
                              </a:path>
                            </a:pathLst>
                          </a:custGeom>
                          <a:ln w="0" cap="rnd">
                            <a:round/>
                          </a:ln>
                        </wps:spPr>
                        <wps:style>
                          <a:lnRef idx="0">
                            <a:srgbClr val="000000">
                              <a:alpha val="0"/>
                            </a:srgbClr>
                          </a:lnRef>
                          <a:fillRef idx="1">
                            <a:srgbClr val="008000"/>
                          </a:fillRef>
                          <a:effectRef idx="0">
                            <a:scrgbClr r="0" g="0" b="0"/>
                          </a:effectRef>
                          <a:fontRef idx="none"/>
                        </wps:style>
                        <wps:bodyPr/>
                      </wps:wsp>
                      <wps:wsp>
                        <wps:cNvPr id="326" name="Rectangle 326"/>
                        <wps:cNvSpPr/>
                        <wps:spPr>
                          <a:xfrm>
                            <a:off x="29210" y="24256"/>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27" name="Rectangle 327"/>
                        <wps:cNvSpPr/>
                        <wps:spPr>
                          <a:xfrm>
                            <a:off x="29210" y="158330"/>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28" name="Rectangle 328"/>
                        <wps:cNvSpPr/>
                        <wps:spPr>
                          <a:xfrm>
                            <a:off x="29210" y="292404"/>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29" name="Rectangle 329"/>
                        <wps:cNvSpPr/>
                        <wps:spPr>
                          <a:xfrm>
                            <a:off x="29210" y="426478"/>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30" name="Rectangle 330"/>
                        <wps:cNvSpPr/>
                        <wps:spPr>
                          <a:xfrm>
                            <a:off x="29210" y="560552"/>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31" name="Rectangle 331"/>
                        <wps:cNvSpPr/>
                        <wps:spPr>
                          <a:xfrm>
                            <a:off x="29210" y="694626"/>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32" name="Rectangle 332"/>
                        <wps:cNvSpPr/>
                        <wps:spPr>
                          <a:xfrm>
                            <a:off x="29210" y="828700"/>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33" name="Rectangle 333"/>
                        <wps:cNvSpPr/>
                        <wps:spPr>
                          <a:xfrm>
                            <a:off x="29210" y="962774"/>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34" name="Rectangle 334"/>
                        <wps:cNvSpPr/>
                        <wps:spPr>
                          <a:xfrm>
                            <a:off x="29210" y="1096848"/>
                            <a:ext cx="34356" cy="154840"/>
                          </a:xfrm>
                          <a:prstGeom prst="rect">
                            <a:avLst/>
                          </a:prstGeom>
                          <a:ln>
                            <a:noFill/>
                          </a:ln>
                        </wps:spPr>
                        <wps:txbx>
                          <w:txbxContent>
                            <w:p w:rsidR="004A4B9E" w:rsidRDefault="004A4B9E">
                              <w:r>
                                <w:rPr>
                                  <w:color w:val="FFFFFF"/>
                                  <w:sz w:val="18"/>
                                </w:rPr>
                                <w:t xml:space="preserve"> </w:t>
                              </w:r>
                            </w:p>
                          </w:txbxContent>
                        </wps:txbx>
                        <wps:bodyPr horzOverflow="overflow" vert="horz" lIns="0" tIns="0" rIns="0" bIns="0" rtlCol="0">
                          <a:noAutofit/>
                        </wps:bodyPr>
                      </wps:wsp>
                      <wps:wsp>
                        <wps:cNvPr id="335" name="Rectangle 335"/>
                        <wps:cNvSpPr/>
                        <wps:spPr>
                          <a:xfrm>
                            <a:off x="1734566" y="1250314"/>
                            <a:ext cx="2671811" cy="274582"/>
                          </a:xfrm>
                          <a:prstGeom prst="rect">
                            <a:avLst/>
                          </a:prstGeom>
                          <a:ln>
                            <a:noFill/>
                          </a:ln>
                        </wps:spPr>
                        <wps:txbx>
                          <w:txbxContent>
                            <w:p w:rsidR="004A4B9E" w:rsidRDefault="004A4B9E">
                              <w:r>
                                <w:rPr>
                                  <w:sz w:val="32"/>
                                </w:rPr>
                                <w:t>Curriculum Programmes</w:t>
                              </w:r>
                            </w:p>
                          </w:txbxContent>
                        </wps:txbx>
                        <wps:bodyPr horzOverflow="overflow" vert="horz" lIns="0" tIns="0" rIns="0" bIns="0" rtlCol="0">
                          <a:noAutofit/>
                        </wps:bodyPr>
                      </wps:wsp>
                      <wps:wsp>
                        <wps:cNvPr id="336" name="Rectangle 336"/>
                        <wps:cNvSpPr/>
                        <wps:spPr>
                          <a:xfrm>
                            <a:off x="3744722" y="1307464"/>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337" name="Rectangle 337"/>
                        <wps:cNvSpPr/>
                        <wps:spPr>
                          <a:xfrm>
                            <a:off x="29273" y="1482782"/>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338" name="Rectangle 338"/>
                        <wps:cNvSpPr/>
                        <wps:spPr>
                          <a:xfrm>
                            <a:off x="29273" y="163824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339" name="Rectangle 339"/>
                        <wps:cNvSpPr/>
                        <wps:spPr>
                          <a:xfrm>
                            <a:off x="334010" y="1944051"/>
                            <a:ext cx="237142" cy="264711"/>
                          </a:xfrm>
                          <a:prstGeom prst="rect">
                            <a:avLst/>
                          </a:prstGeom>
                          <a:ln>
                            <a:noFill/>
                          </a:ln>
                        </wps:spPr>
                        <wps:txbx>
                          <w:txbxContent>
                            <w:p w:rsidR="004A4B9E" w:rsidRDefault="004A4B9E">
                              <w:r>
                                <w:rPr>
                                  <w:rFonts w:ascii="Wingdings" w:eastAsia="Wingdings" w:hAnsi="Wingdings" w:cs="Wingdings"/>
                                  <w:sz w:val="32"/>
                                </w:rPr>
                                <w:t></w:t>
                              </w:r>
                            </w:p>
                          </w:txbxContent>
                        </wps:txbx>
                        <wps:bodyPr horzOverflow="overflow" vert="horz" lIns="0" tIns="0" rIns="0" bIns="0" rtlCol="0">
                          <a:noAutofit/>
                        </wps:bodyPr>
                      </wps:wsp>
                      <wps:wsp>
                        <wps:cNvPr id="340" name="Rectangle 340"/>
                        <wps:cNvSpPr/>
                        <wps:spPr>
                          <a:xfrm>
                            <a:off x="513842" y="1952761"/>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41" name="Rectangle 341"/>
                        <wps:cNvSpPr/>
                        <wps:spPr>
                          <a:xfrm>
                            <a:off x="562610" y="1948307"/>
                            <a:ext cx="3470038" cy="274582"/>
                          </a:xfrm>
                          <a:prstGeom prst="rect">
                            <a:avLst/>
                          </a:prstGeom>
                          <a:ln>
                            <a:noFill/>
                          </a:ln>
                        </wps:spPr>
                        <wps:txbx>
                          <w:txbxContent>
                            <w:p w:rsidR="004A4B9E" w:rsidRPr="00D76B4B" w:rsidRDefault="004A4B9E">
                              <w:pPr>
                                <w:rPr>
                                  <w:sz w:val="32"/>
                                </w:rPr>
                              </w:pPr>
                              <w:r>
                                <w:rPr>
                                  <w:sz w:val="32"/>
                                </w:rPr>
                                <w:t xml:space="preserve">OCR Life and Living Skills </w:t>
                              </w:r>
                            </w:p>
                          </w:txbxContent>
                        </wps:txbx>
                        <wps:bodyPr horzOverflow="overflow" vert="horz" lIns="0" tIns="0" rIns="0" bIns="0" rtlCol="0">
                          <a:noAutofit/>
                        </wps:bodyPr>
                      </wps:wsp>
                      <wps:wsp>
                        <wps:cNvPr id="342" name="Rectangle 342"/>
                        <wps:cNvSpPr/>
                        <wps:spPr>
                          <a:xfrm>
                            <a:off x="29210" y="2216150"/>
                            <a:ext cx="91617" cy="412906"/>
                          </a:xfrm>
                          <a:prstGeom prst="rect">
                            <a:avLst/>
                          </a:prstGeom>
                          <a:ln>
                            <a:noFill/>
                          </a:ln>
                        </wps:spPr>
                        <wps:txbx>
                          <w:txbxContent>
                            <w:p w:rsidR="004A4B9E" w:rsidRDefault="004A4B9E">
                              <w:r>
                                <w:rPr>
                                  <w:sz w:val="48"/>
                                </w:rPr>
                                <w:t xml:space="preserve"> </w:t>
                              </w:r>
                            </w:p>
                          </w:txbxContent>
                        </wps:txbx>
                        <wps:bodyPr horzOverflow="overflow" vert="horz" lIns="0" tIns="0" rIns="0" bIns="0" rtlCol="0">
                          <a:noAutofit/>
                        </wps:bodyPr>
                      </wps:wsp>
                      <wps:wsp>
                        <wps:cNvPr id="343" name="Rectangle 343"/>
                        <wps:cNvSpPr/>
                        <wps:spPr>
                          <a:xfrm>
                            <a:off x="334010" y="2562794"/>
                            <a:ext cx="237142" cy="264711"/>
                          </a:xfrm>
                          <a:prstGeom prst="rect">
                            <a:avLst/>
                          </a:prstGeom>
                          <a:ln>
                            <a:noFill/>
                          </a:ln>
                        </wps:spPr>
                        <wps:txbx>
                          <w:txbxContent>
                            <w:p w:rsidR="004A4B9E" w:rsidRDefault="004A4B9E"/>
                          </w:txbxContent>
                        </wps:txbx>
                        <wps:bodyPr horzOverflow="overflow" vert="horz" lIns="0" tIns="0" rIns="0" bIns="0" rtlCol="0">
                          <a:noAutofit/>
                        </wps:bodyPr>
                      </wps:wsp>
                      <wps:wsp>
                        <wps:cNvPr id="344" name="Rectangle 344"/>
                        <wps:cNvSpPr/>
                        <wps:spPr>
                          <a:xfrm>
                            <a:off x="513842" y="2571504"/>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45" name="Rectangle 345"/>
                        <wps:cNvSpPr/>
                        <wps:spPr>
                          <a:xfrm>
                            <a:off x="562610" y="2567050"/>
                            <a:ext cx="3034397" cy="274582"/>
                          </a:xfrm>
                          <a:prstGeom prst="rect">
                            <a:avLst/>
                          </a:prstGeom>
                          <a:ln>
                            <a:noFill/>
                          </a:ln>
                        </wps:spPr>
                        <wps:txbx>
                          <w:txbxContent>
                            <w:p w:rsidR="004A4B9E" w:rsidRDefault="004A4B9E"/>
                          </w:txbxContent>
                        </wps:txbx>
                        <wps:bodyPr horzOverflow="overflow" vert="horz" lIns="0" tIns="0" rIns="0" bIns="0" rtlCol="0">
                          <a:noAutofit/>
                        </wps:bodyPr>
                      </wps:wsp>
                      <wps:wsp>
                        <wps:cNvPr id="346" name="Rectangle 346"/>
                        <wps:cNvSpPr/>
                        <wps:spPr>
                          <a:xfrm>
                            <a:off x="29210" y="2836417"/>
                            <a:ext cx="91617" cy="412906"/>
                          </a:xfrm>
                          <a:prstGeom prst="rect">
                            <a:avLst/>
                          </a:prstGeom>
                          <a:ln>
                            <a:noFill/>
                          </a:ln>
                        </wps:spPr>
                        <wps:txbx>
                          <w:txbxContent>
                            <w:p w:rsidR="004A4B9E" w:rsidRDefault="004A4B9E">
                              <w:r>
                                <w:rPr>
                                  <w:sz w:val="48"/>
                                </w:rPr>
                                <w:t xml:space="preserve"> </w:t>
                              </w:r>
                            </w:p>
                          </w:txbxContent>
                        </wps:txbx>
                        <wps:bodyPr horzOverflow="overflow" vert="horz" lIns="0" tIns="0" rIns="0" bIns="0" rtlCol="0">
                          <a:noAutofit/>
                        </wps:bodyPr>
                      </wps:wsp>
                      <wps:wsp>
                        <wps:cNvPr id="347" name="Rectangle 347"/>
                        <wps:cNvSpPr/>
                        <wps:spPr>
                          <a:xfrm>
                            <a:off x="286385" y="2536886"/>
                            <a:ext cx="237142" cy="264711"/>
                          </a:xfrm>
                          <a:prstGeom prst="rect">
                            <a:avLst/>
                          </a:prstGeom>
                          <a:ln>
                            <a:noFill/>
                          </a:ln>
                        </wps:spPr>
                        <wps:txbx>
                          <w:txbxContent>
                            <w:p w:rsidR="004A4B9E" w:rsidRDefault="004A4B9E">
                              <w:r>
                                <w:rPr>
                                  <w:rFonts w:ascii="Wingdings" w:eastAsia="Wingdings" w:hAnsi="Wingdings" w:cs="Wingdings"/>
                                  <w:sz w:val="32"/>
                                </w:rPr>
                                <w:t></w:t>
                              </w:r>
                            </w:p>
                          </w:txbxContent>
                        </wps:txbx>
                        <wps:bodyPr horzOverflow="overflow" vert="horz" lIns="0" tIns="0" rIns="0" bIns="0" rtlCol="0">
                          <a:noAutofit/>
                        </wps:bodyPr>
                      </wps:wsp>
                      <wps:wsp>
                        <wps:cNvPr id="348" name="Rectangle 348"/>
                        <wps:cNvSpPr/>
                        <wps:spPr>
                          <a:xfrm>
                            <a:off x="513842" y="3193295"/>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49" name="Rectangle 349"/>
                        <wps:cNvSpPr/>
                        <wps:spPr>
                          <a:xfrm>
                            <a:off x="588150" y="2527061"/>
                            <a:ext cx="5154646" cy="274582"/>
                          </a:xfrm>
                          <a:prstGeom prst="rect">
                            <a:avLst/>
                          </a:prstGeom>
                          <a:ln>
                            <a:noFill/>
                          </a:ln>
                        </wps:spPr>
                        <wps:txbx>
                          <w:txbxContent>
                            <w:p w:rsidR="004A4B9E" w:rsidRDefault="004A4B9E">
                              <w:r>
                                <w:rPr>
                                  <w:sz w:val="32"/>
                                </w:rPr>
                                <w:t xml:space="preserve">Functional Skills Maths </w:t>
                              </w:r>
                            </w:p>
                          </w:txbxContent>
                        </wps:txbx>
                        <wps:bodyPr horzOverflow="overflow" vert="horz" lIns="0" tIns="0" rIns="0" bIns="0" rtlCol="0">
                          <a:noAutofit/>
                        </wps:bodyPr>
                      </wps:wsp>
                      <wps:wsp>
                        <wps:cNvPr id="350" name="Rectangle 350"/>
                        <wps:cNvSpPr/>
                        <wps:spPr>
                          <a:xfrm>
                            <a:off x="29210" y="3461256"/>
                            <a:ext cx="89784" cy="404648"/>
                          </a:xfrm>
                          <a:prstGeom prst="rect">
                            <a:avLst/>
                          </a:prstGeom>
                          <a:ln>
                            <a:noFill/>
                          </a:ln>
                        </wps:spPr>
                        <wps:txbx>
                          <w:txbxContent>
                            <w:p w:rsidR="004A4B9E" w:rsidRDefault="004A4B9E">
                              <w:r>
                                <w:rPr>
                                  <w:sz w:val="47"/>
                                </w:rPr>
                                <w:t xml:space="preserve"> </w:t>
                              </w:r>
                            </w:p>
                          </w:txbxContent>
                        </wps:txbx>
                        <wps:bodyPr horzOverflow="overflow" vert="horz" lIns="0" tIns="0" rIns="0" bIns="0" rtlCol="0">
                          <a:noAutofit/>
                        </wps:bodyPr>
                      </wps:wsp>
                      <wps:wsp>
                        <wps:cNvPr id="351" name="Rectangle 351"/>
                        <wps:cNvSpPr/>
                        <wps:spPr>
                          <a:xfrm>
                            <a:off x="286385" y="3076576"/>
                            <a:ext cx="218718" cy="305378"/>
                          </a:xfrm>
                          <a:prstGeom prst="rect">
                            <a:avLst/>
                          </a:prstGeom>
                          <a:ln>
                            <a:noFill/>
                          </a:ln>
                        </wps:spPr>
                        <wps:txbx>
                          <w:txbxContent>
                            <w:p w:rsidR="004A4B9E" w:rsidRDefault="004A4B9E">
                              <w:r>
                                <w:rPr>
                                  <w:rFonts w:ascii="Wingdings" w:eastAsia="Wingdings" w:hAnsi="Wingdings" w:cs="Wingdings"/>
                                  <w:sz w:val="32"/>
                                </w:rPr>
                                <w:t></w:t>
                              </w:r>
                            </w:p>
                          </w:txbxContent>
                        </wps:txbx>
                        <wps:bodyPr horzOverflow="overflow" vert="horz" lIns="0" tIns="0" rIns="0" bIns="0" rtlCol="0">
                          <a:noAutofit/>
                        </wps:bodyPr>
                      </wps:wsp>
                      <wps:wsp>
                        <wps:cNvPr id="352" name="Rectangle 352"/>
                        <wps:cNvSpPr/>
                        <wps:spPr>
                          <a:xfrm>
                            <a:off x="513842" y="3812039"/>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53" name="Rectangle 353"/>
                        <wps:cNvSpPr/>
                        <wps:spPr>
                          <a:xfrm>
                            <a:off x="600710" y="3076568"/>
                            <a:ext cx="2645122" cy="274582"/>
                          </a:xfrm>
                          <a:prstGeom prst="rect">
                            <a:avLst/>
                          </a:prstGeom>
                          <a:ln>
                            <a:noFill/>
                          </a:ln>
                        </wps:spPr>
                        <wps:txbx>
                          <w:txbxContent>
                            <w:p w:rsidR="004A4B9E" w:rsidRDefault="004A4B9E">
                              <w:r>
                                <w:rPr>
                                  <w:sz w:val="32"/>
                                </w:rPr>
                                <w:t xml:space="preserve">Functional Skills English </w:t>
                              </w:r>
                            </w:p>
                          </w:txbxContent>
                        </wps:txbx>
                        <wps:bodyPr horzOverflow="overflow" vert="horz" lIns="0" tIns="0" rIns="0" bIns="0" rtlCol="0">
                          <a:noAutofit/>
                        </wps:bodyPr>
                      </wps:wsp>
                      <wps:wsp>
                        <wps:cNvPr id="354" name="Rectangle 354"/>
                        <wps:cNvSpPr/>
                        <wps:spPr>
                          <a:xfrm>
                            <a:off x="29210" y="4075428"/>
                            <a:ext cx="91617" cy="412906"/>
                          </a:xfrm>
                          <a:prstGeom prst="rect">
                            <a:avLst/>
                          </a:prstGeom>
                          <a:ln>
                            <a:noFill/>
                          </a:ln>
                        </wps:spPr>
                        <wps:txbx>
                          <w:txbxContent>
                            <w:p w:rsidR="004A4B9E" w:rsidRDefault="004A4B9E">
                              <w:r>
                                <w:rPr>
                                  <w:sz w:val="48"/>
                                </w:rPr>
                                <w:t xml:space="preserve"> </w:t>
                              </w:r>
                            </w:p>
                          </w:txbxContent>
                        </wps:txbx>
                        <wps:bodyPr horzOverflow="overflow" vert="horz" lIns="0" tIns="0" rIns="0" bIns="0" rtlCol="0">
                          <a:noAutofit/>
                        </wps:bodyPr>
                      </wps:wsp>
                      <wps:wsp>
                        <wps:cNvPr id="355" name="Rectangle 355"/>
                        <wps:cNvSpPr/>
                        <wps:spPr>
                          <a:xfrm>
                            <a:off x="257810" y="3690173"/>
                            <a:ext cx="237142" cy="264710"/>
                          </a:xfrm>
                          <a:prstGeom prst="rect">
                            <a:avLst/>
                          </a:prstGeom>
                          <a:ln>
                            <a:noFill/>
                          </a:ln>
                        </wps:spPr>
                        <wps:txbx>
                          <w:txbxContent>
                            <w:p w:rsidR="004A4B9E" w:rsidRDefault="004A4B9E">
                              <w:r>
                                <w:rPr>
                                  <w:rFonts w:ascii="Wingdings" w:eastAsia="Wingdings" w:hAnsi="Wingdings" w:cs="Wingdings"/>
                                  <w:sz w:val="32"/>
                                </w:rPr>
                                <w:t></w:t>
                              </w:r>
                            </w:p>
                          </w:txbxContent>
                        </wps:txbx>
                        <wps:bodyPr horzOverflow="overflow" vert="horz" lIns="0" tIns="0" rIns="0" bIns="0" rtlCol="0">
                          <a:noAutofit/>
                        </wps:bodyPr>
                      </wps:wsp>
                      <wps:wsp>
                        <wps:cNvPr id="356" name="Rectangle 356"/>
                        <wps:cNvSpPr/>
                        <wps:spPr>
                          <a:xfrm>
                            <a:off x="513842" y="4432307"/>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57" name="Rectangle 357"/>
                        <wps:cNvSpPr/>
                        <wps:spPr>
                          <a:xfrm>
                            <a:off x="523528" y="3665854"/>
                            <a:ext cx="6238980" cy="274582"/>
                          </a:xfrm>
                          <a:prstGeom prst="rect">
                            <a:avLst/>
                          </a:prstGeom>
                          <a:ln>
                            <a:noFill/>
                          </a:ln>
                        </wps:spPr>
                        <wps:txbx>
                          <w:txbxContent>
                            <w:p w:rsidR="004A4B9E" w:rsidRDefault="004A4B9E">
                              <w:r>
                                <w:rPr>
                                  <w:sz w:val="32"/>
                                </w:rPr>
                                <w:t xml:space="preserve">Independence Skills including shopping, developing travel </w:t>
                              </w:r>
                            </w:p>
                          </w:txbxContent>
                        </wps:txbx>
                        <wps:bodyPr horzOverflow="overflow" vert="horz" lIns="0" tIns="0" rIns="0" bIns="0" rtlCol="0">
                          <a:noAutofit/>
                        </wps:bodyPr>
                      </wps:wsp>
                      <wps:wsp>
                        <wps:cNvPr id="358" name="Rectangle 358"/>
                        <wps:cNvSpPr/>
                        <wps:spPr>
                          <a:xfrm>
                            <a:off x="494956" y="3940514"/>
                            <a:ext cx="3531233" cy="274582"/>
                          </a:xfrm>
                          <a:prstGeom prst="rect">
                            <a:avLst/>
                          </a:prstGeom>
                          <a:ln>
                            <a:noFill/>
                          </a:ln>
                        </wps:spPr>
                        <wps:txbx>
                          <w:txbxContent>
                            <w:p w:rsidR="004A4B9E" w:rsidRDefault="004A4B9E">
                              <w:r>
                                <w:rPr>
                                  <w:sz w:val="32"/>
                                </w:rPr>
                                <w:t xml:space="preserve">Training and leisure activities </w:t>
                              </w:r>
                            </w:p>
                          </w:txbxContent>
                        </wps:txbx>
                        <wps:bodyPr horzOverflow="overflow" vert="horz" lIns="0" tIns="0" rIns="0" bIns="0" rtlCol="0">
                          <a:noAutofit/>
                        </wps:bodyPr>
                      </wps:wsp>
                      <wps:wsp>
                        <wps:cNvPr id="359" name="Rectangle 359"/>
                        <wps:cNvSpPr/>
                        <wps:spPr>
                          <a:xfrm>
                            <a:off x="248285" y="4597334"/>
                            <a:ext cx="237142" cy="264710"/>
                          </a:xfrm>
                          <a:prstGeom prst="rect">
                            <a:avLst/>
                          </a:prstGeom>
                          <a:ln>
                            <a:noFill/>
                          </a:ln>
                        </wps:spPr>
                        <wps:txbx>
                          <w:txbxContent>
                            <w:p w:rsidR="004A4B9E" w:rsidRDefault="004A4B9E">
                              <w:r>
                                <w:rPr>
                                  <w:rFonts w:ascii="Wingdings" w:eastAsia="Wingdings" w:hAnsi="Wingdings" w:cs="Wingdings"/>
                                  <w:sz w:val="32"/>
                                </w:rPr>
                                <w:t></w:t>
                              </w:r>
                            </w:p>
                          </w:txbxContent>
                        </wps:txbx>
                        <wps:bodyPr horzOverflow="overflow" vert="horz" lIns="0" tIns="0" rIns="0" bIns="0" rtlCol="0">
                          <a:noAutofit/>
                        </wps:bodyPr>
                      </wps:wsp>
                      <wps:wsp>
                        <wps:cNvPr id="360" name="Rectangle 360"/>
                        <wps:cNvSpPr/>
                        <wps:spPr>
                          <a:xfrm>
                            <a:off x="513842" y="5672844"/>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61" name="Rectangle 361"/>
                        <wps:cNvSpPr/>
                        <wps:spPr>
                          <a:xfrm>
                            <a:off x="571152" y="4611115"/>
                            <a:ext cx="1931813" cy="274582"/>
                          </a:xfrm>
                          <a:prstGeom prst="rect">
                            <a:avLst/>
                          </a:prstGeom>
                          <a:ln>
                            <a:noFill/>
                          </a:ln>
                        </wps:spPr>
                        <wps:txbx>
                          <w:txbxContent>
                            <w:p w:rsidR="004A4B9E" w:rsidRDefault="004A4B9E">
                              <w:r>
                                <w:rPr>
                                  <w:sz w:val="32"/>
                                </w:rPr>
                                <w:t xml:space="preserve">Work experience </w:t>
                              </w:r>
                            </w:p>
                          </w:txbxContent>
                        </wps:txbx>
                        <wps:bodyPr horzOverflow="overflow" vert="horz" lIns="0" tIns="0" rIns="0" bIns="0" rtlCol="0">
                          <a:noAutofit/>
                        </wps:bodyPr>
                      </wps:wsp>
                      <wps:wsp>
                        <wps:cNvPr id="362" name="Rectangle 362"/>
                        <wps:cNvSpPr/>
                        <wps:spPr>
                          <a:xfrm>
                            <a:off x="29210" y="5937756"/>
                            <a:ext cx="91617" cy="412906"/>
                          </a:xfrm>
                          <a:prstGeom prst="rect">
                            <a:avLst/>
                          </a:prstGeom>
                          <a:ln>
                            <a:noFill/>
                          </a:ln>
                        </wps:spPr>
                        <wps:txbx>
                          <w:txbxContent>
                            <w:p w:rsidR="004A4B9E" w:rsidRDefault="004A4B9E">
                              <w:r>
                                <w:rPr>
                                  <w:sz w:val="48"/>
                                </w:rPr>
                                <w:t xml:space="preserve"> </w:t>
                              </w:r>
                            </w:p>
                          </w:txbxContent>
                        </wps:txbx>
                        <wps:bodyPr horzOverflow="overflow" vert="horz" lIns="0" tIns="0" rIns="0" bIns="0" rtlCol="0">
                          <a:noAutofit/>
                        </wps:bodyPr>
                      </wps:wsp>
                      <wps:wsp>
                        <wps:cNvPr id="363" name="Rectangle 363"/>
                        <wps:cNvSpPr/>
                        <wps:spPr>
                          <a:xfrm>
                            <a:off x="286387" y="5284277"/>
                            <a:ext cx="237142" cy="264711"/>
                          </a:xfrm>
                          <a:prstGeom prst="rect">
                            <a:avLst/>
                          </a:prstGeom>
                          <a:ln>
                            <a:noFill/>
                          </a:ln>
                        </wps:spPr>
                        <wps:txbx>
                          <w:txbxContent>
                            <w:p w:rsidR="004A4B9E" w:rsidRDefault="004A4B9E">
                              <w:r>
                                <w:rPr>
                                  <w:rFonts w:ascii="Wingdings" w:eastAsia="Wingdings" w:hAnsi="Wingdings" w:cs="Wingdings"/>
                                  <w:sz w:val="32"/>
                                </w:rPr>
                                <w:t></w:t>
                              </w:r>
                            </w:p>
                          </w:txbxContent>
                        </wps:txbx>
                        <wps:bodyPr horzOverflow="overflow" vert="horz" lIns="0" tIns="0" rIns="0" bIns="0" rtlCol="0">
                          <a:noAutofit/>
                        </wps:bodyPr>
                      </wps:wsp>
                      <wps:wsp>
                        <wps:cNvPr id="364" name="Rectangle 364"/>
                        <wps:cNvSpPr/>
                        <wps:spPr>
                          <a:xfrm>
                            <a:off x="513842" y="6293111"/>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65" name="Rectangle 365"/>
                        <wps:cNvSpPr/>
                        <wps:spPr>
                          <a:xfrm>
                            <a:off x="562610" y="6288657"/>
                            <a:ext cx="3277828" cy="274583"/>
                          </a:xfrm>
                          <a:prstGeom prst="rect">
                            <a:avLst/>
                          </a:prstGeom>
                          <a:ln>
                            <a:noFill/>
                          </a:ln>
                        </wps:spPr>
                        <wps:txbx>
                          <w:txbxContent>
                            <w:p w:rsidR="004A4B9E" w:rsidRDefault="004A4B9E"/>
                          </w:txbxContent>
                        </wps:txbx>
                        <wps:bodyPr horzOverflow="overflow" vert="horz" lIns="0" tIns="0" rIns="0" bIns="0" rtlCol="0">
                          <a:noAutofit/>
                        </wps:bodyPr>
                      </wps:wsp>
                      <wps:wsp>
                        <wps:cNvPr id="366" name="Rectangle 366"/>
                        <wps:cNvSpPr/>
                        <wps:spPr>
                          <a:xfrm>
                            <a:off x="29210" y="6556501"/>
                            <a:ext cx="91617" cy="412906"/>
                          </a:xfrm>
                          <a:prstGeom prst="rect">
                            <a:avLst/>
                          </a:prstGeom>
                          <a:ln>
                            <a:noFill/>
                          </a:ln>
                        </wps:spPr>
                        <wps:txbx>
                          <w:txbxContent>
                            <w:p w:rsidR="004A4B9E" w:rsidRDefault="004A4B9E">
                              <w:r>
                                <w:rPr>
                                  <w:sz w:val="48"/>
                                </w:rPr>
                                <w:t xml:space="preserve"> </w:t>
                              </w:r>
                            </w:p>
                          </w:txbxContent>
                        </wps:txbx>
                        <wps:bodyPr horzOverflow="overflow" vert="horz" lIns="0" tIns="0" rIns="0" bIns="0" rtlCol="0">
                          <a:noAutofit/>
                        </wps:bodyPr>
                      </wps:wsp>
                      <wps:wsp>
                        <wps:cNvPr id="367" name="Rectangle 367"/>
                        <wps:cNvSpPr/>
                        <wps:spPr>
                          <a:xfrm>
                            <a:off x="257814" y="5875970"/>
                            <a:ext cx="237142" cy="264710"/>
                          </a:xfrm>
                          <a:prstGeom prst="rect">
                            <a:avLst/>
                          </a:prstGeom>
                          <a:ln>
                            <a:noFill/>
                          </a:ln>
                        </wps:spPr>
                        <wps:txbx>
                          <w:txbxContent>
                            <w:p w:rsidR="004A4B9E" w:rsidRDefault="004A4B9E">
                              <w:r>
                                <w:rPr>
                                  <w:rFonts w:ascii="Wingdings" w:eastAsia="Wingdings" w:hAnsi="Wingdings" w:cs="Wingdings"/>
                                  <w:sz w:val="32"/>
                                </w:rPr>
                                <w:t></w:t>
                              </w:r>
                            </w:p>
                          </w:txbxContent>
                        </wps:txbx>
                        <wps:bodyPr horzOverflow="overflow" vert="horz" lIns="0" tIns="0" rIns="0" bIns="0" rtlCol="0">
                          <a:noAutofit/>
                        </wps:bodyPr>
                      </wps:wsp>
                      <wps:wsp>
                        <wps:cNvPr id="368" name="Rectangle 368"/>
                        <wps:cNvSpPr/>
                        <wps:spPr>
                          <a:xfrm>
                            <a:off x="513842" y="6913379"/>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69" name="Rectangle 369"/>
                        <wps:cNvSpPr/>
                        <wps:spPr>
                          <a:xfrm>
                            <a:off x="562610" y="6908926"/>
                            <a:ext cx="2014844" cy="274583"/>
                          </a:xfrm>
                          <a:prstGeom prst="rect">
                            <a:avLst/>
                          </a:prstGeom>
                          <a:ln>
                            <a:noFill/>
                          </a:ln>
                        </wps:spPr>
                        <wps:txbx>
                          <w:txbxContent>
                            <w:p w:rsidR="004A4B9E" w:rsidRDefault="004A4B9E"/>
                          </w:txbxContent>
                        </wps:txbx>
                        <wps:bodyPr horzOverflow="overflow" vert="horz" lIns="0" tIns="0" rIns="0" bIns="0" rtlCol="0">
                          <a:noAutofit/>
                        </wps:bodyPr>
                      </wps:wsp>
                      <wps:wsp>
                        <wps:cNvPr id="370" name="Rectangle 370"/>
                        <wps:cNvSpPr/>
                        <wps:spPr>
                          <a:xfrm>
                            <a:off x="29210" y="7178293"/>
                            <a:ext cx="91617" cy="412906"/>
                          </a:xfrm>
                          <a:prstGeom prst="rect">
                            <a:avLst/>
                          </a:prstGeom>
                          <a:ln>
                            <a:noFill/>
                          </a:ln>
                        </wps:spPr>
                        <wps:txbx>
                          <w:txbxContent>
                            <w:p w:rsidR="004A4B9E" w:rsidRDefault="004A4B9E">
                              <w:r>
                                <w:rPr>
                                  <w:sz w:val="48"/>
                                </w:rPr>
                                <w:t xml:space="preserve"> </w:t>
                              </w:r>
                            </w:p>
                          </w:txbxContent>
                        </wps:txbx>
                        <wps:bodyPr horzOverflow="overflow" vert="horz" lIns="0" tIns="0" rIns="0" bIns="0" rtlCol="0">
                          <a:noAutofit/>
                        </wps:bodyPr>
                      </wps:wsp>
                      <wps:wsp>
                        <wps:cNvPr id="371" name="Rectangle 371"/>
                        <wps:cNvSpPr/>
                        <wps:spPr>
                          <a:xfrm>
                            <a:off x="334010" y="7524938"/>
                            <a:ext cx="237142" cy="264711"/>
                          </a:xfrm>
                          <a:prstGeom prst="rect">
                            <a:avLst/>
                          </a:prstGeom>
                          <a:ln>
                            <a:noFill/>
                          </a:ln>
                        </wps:spPr>
                        <wps:txbx>
                          <w:txbxContent>
                            <w:p w:rsidR="004A4B9E" w:rsidRDefault="004A4B9E"/>
                          </w:txbxContent>
                        </wps:txbx>
                        <wps:bodyPr horzOverflow="overflow" vert="horz" lIns="0" tIns="0" rIns="0" bIns="0" rtlCol="0">
                          <a:noAutofit/>
                        </wps:bodyPr>
                      </wps:wsp>
                      <wps:wsp>
                        <wps:cNvPr id="372" name="Rectangle 372"/>
                        <wps:cNvSpPr/>
                        <wps:spPr>
                          <a:xfrm>
                            <a:off x="513842" y="7533647"/>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73" name="Rectangle 373"/>
                        <wps:cNvSpPr/>
                        <wps:spPr>
                          <a:xfrm>
                            <a:off x="600708" y="5273405"/>
                            <a:ext cx="3245209" cy="274582"/>
                          </a:xfrm>
                          <a:prstGeom prst="rect">
                            <a:avLst/>
                          </a:prstGeom>
                          <a:ln>
                            <a:noFill/>
                          </a:ln>
                        </wps:spPr>
                        <wps:txbx>
                          <w:txbxContent>
                            <w:p w:rsidR="004A4B9E" w:rsidRDefault="004A4B9E">
                              <w:r>
                                <w:rPr>
                                  <w:sz w:val="32"/>
                                </w:rPr>
                                <w:t xml:space="preserve">National Curriculum Subjects </w:t>
                              </w:r>
                            </w:p>
                          </w:txbxContent>
                        </wps:txbx>
                        <wps:bodyPr horzOverflow="overflow" vert="horz" lIns="0" tIns="0" rIns="0" bIns="0" rtlCol="0">
                          <a:noAutofit/>
                        </wps:bodyPr>
                      </wps:wsp>
                      <wps:wsp>
                        <wps:cNvPr id="374" name="Rectangle 374"/>
                        <wps:cNvSpPr/>
                        <wps:spPr>
                          <a:xfrm>
                            <a:off x="29210" y="7798562"/>
                            <a:ext cx="91617" cy="412906"/>
                          </a:xfrm>
                          <a:prstGeom prst="rect">
                            <a:avLst/>
                          </a:prstGeom>
                          <a:ln>
                            <a:noFill/>
                          </a:ln>
                        </wps:spPr>
                        <wps:txbx>
                          <w:txbxContent>
                            <w:p w:rsidR="004A4B9E" w:rsidRDefault="004A4B9E">
                              <w:r>
                                <w:rPr>
                                  <w:sz w:val="48"/>
                                </w:rPr>
                                <w:t xml:space="preserve"> </w:t>
                              </w:r>
                            </w:p>
                          </w:txbxContent>
                        </wps:txbx>
                        <wps:bodyPr horzOverflow="overflow" vert="horz" lIns="0" tIns="0" rIns="0" bIns="0" rtlCol="0">
                          <a:noAutofit/>
                        </wps:bodyPr>
                      </wps:wsp>
                      <wps:wsp>
                        <wps:cNvPr id="375" name="Rectangle 375"/>
                        <wps:cNvSpPr/>
                        <wps:spPr>
                          <a:xfrm>
                            <a:off x="334010" y="8146730"/>
                            <a:ext cx="237142" cy="264710"/>
                          </a:xfrm>
                          <a:prstGeom prst="rect">
                            <a:avLst/>
                          </a:prstGeom>
                          <a:ln>
                            <a:noFill/>
                          </a:ln>
                        </wps:spPr>
                        <wps:txbx>
                          <w:txbxContent>
                            <w:p w:rsidR="004A4B9E" w:rsidRDefault="004A4B9E"/>
                          </w:txbxContent>
                        </wps:txbx>
                        <wps:bodyPr horzOverflow="overflow" vert="horz" lIns="0" tIns="0" rIns="0" bIns="0" rtlCol="0">
                          <a:noAutofit/>
                        </wps:bodyPr>
                      </wps:wsp>
                      <wps:wsp>
                        <wps:cNvPr id="376" name="Rectangle 376"/>
                        <wps:cNvSpPr/>
                        <wps:spPr>
                          <a:xfrm>
                            <a:off x="513842" y="8155440"/>
                            <a:ext cx="74308" cy="253390"/>
                          </a:xfrm>
                          <a:prstGeom prst="rect">
                            <a:avLst/>
                          </a:prstGeom>
                          <a:ln>
                            <a:noFill/>
                          </a:ln>
                        </wps:spPr>
                        <wps:txbx>
                          <w:txbxContent>
                            <w:p w:rsidR="004A4B9E" w:rsidRDefault="004A4B9E">
                              <w:r>
                                <w:rPr>
                                  <w:rFonts w:ascii="Arial" w:eastAsia="Arial" w:hAnsi="Arial" w:cs="Arial"/>
                                  <w:sz w:val="32"/>
                                </w:rPr>
                                <w:t xml:space="preserve"> </w:t>
                              </w:r>
                            </w:p>
                          </w:txbxContent>
                        </wps:txbx>
                        <wps:bodyPr horzOverflow="overflow" vert="horz" lIns="0" tIns="0" rIns="0" bIns="0" rtlCol="0">
                          <a:noAutofit/>
                        </wps:bodyPr>
                      </wps:wsp>
                      <wps:wsp>
                        <wps:cNvPr id="377" name="Rectangle 377"/>
                        <wps:cNvSpPr/>
                        <wps:spPr>
                          <a:xfrm>
                            <a:off x="610235" y="5903086"/>
                            <a:ext cx="3320152" cy="274583"/>
                          </a:xfrm>
                          <a:prstGeom prst="rect">
                            <a:avLst/>
                          </a:prstGeom>
                          <a:ln>
                            <a:noFill/>
                          </a:ln>
                        </wps:spPr>
                        <wps:txbx>
                          <w:txbxContent>
                            <w:p w:rsidR="004A4B9E" w:rsidRDefault="004A4B9E">
                              <w:r>
                                <w:rPr>
                                  <w:sz w:val="32"/>
                                </w:rPr>
                                <w:t xml:space="preserve">Educational Visits </w:t>
                              </w:r>
                            </w:p>
                          </w:txbxContent>
                        </wps:txbx>
                        <wps:bodyPr horzOverflow="overflow" vert="horz" lIns="0" tIns="0" rIns="0" bIns="0" rtlCol="0">
                          <a:noAutofit/>
                        </wps:bodyPr>
                      </wps:wsp>
                    </wpg:wgp>
                  </a:graphicData>
                </a:graphic>
              </wp:inline>
            </w:drawing>
          </mc:Choice>
          <mc:Fallback>
            <w:pict>
              <v:group id="Group 6350" o:spid="_x0000_s1059" style="width:532.5pt;height:708.7pt;mso-position-horizontal-relative:char;mso-position-vertical-relative:line" coordsize="67625,90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">
                <v:shape id="Picture 303" o:spid="_x0000_s1060" type="#_x0000_t75" style="position:absolute;left:184;top:660;width:54483;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yHvEAAAA3AAAAA8AAABkcnMvZG93bnJldi54bWxEj8FqwzAQRO+B/oPYQm+xnJiW4EY2IbSQ&#10;Ynyo0w9YrI1tYq2EpcTu31eFQo/DzLxh9uViRnGnyQ+WFWySFARxa/XAnYKv8/t6B8IHZI2jZVLw&#10;TR7K4mG1x1zbmT/p3oRORAj7HBX0IbhcSt/2ZNAn1hFH72IngyHKqZN6wjnCzSi3afoiDQ4cF3p0&#10;dOypvTY3o2D8aLvKeZOdqpubn4/126beXpV6elwOryACLeE//Nc+aQVZmsHvmXgE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GyHvEAAAA3AAAAA8AAAAAAAAAAAAAAAAA&#10;nwIAAGRycy9kb3ducmV2LnhtbFBLBQYAAAAABAAEAPcAAACQAwAAAAA=&#10;">
                  <v:imagedata r:id="rId15" o:title=""/>
                </v:shape>
                <v:shape id="Shape 6783" o:spid="_x0000_s1061" style="position:absolute;left:565;top:806;width:53708;height:9430;visibility:visible;mso-wrap-style:square;v-text-anchor:top" coordsize="5370830,9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IpsUA&#10;AADdAAAADwAAAGRycy9kb3ducmV2LnhtbESPS2/CMBCE75X6H6xF6q04PJSiFIMor/ZayqHHlb3E&#10;EfE6ik1I/z1GQupxNDPfaObL3tWiozZUnhWMhhkIYu1NxaWC48/udQYiRGSDtWdS8EcBlovnpzkW&#10;xl/5m7pDLEWCcChQgY2xKaQM2pLDMPQNcfJOvnUYk2xLaVq8Jrir5TjLcumw4rRgsaG1JX0+XJyC&#10;zfj4+bvVq4su8w87mm55f+4mSr0M+tU7iEh9/A8/2l9GQf42m8D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0imxQAAAN0AAAAPAAAAAAAAAAAAAAAAAJgCAABkcnMv&#10;ZG93bnJldi54bWxQSwUGAAAAAAQABAD1AAAAigMAAAAA&#10;" path="m,l5370830,r,942975l,942975,,e" fillcolor="green" stroked="f" strokeweight="0">
                  <v:stroke miterlimit="83231f" joinstyle="miter"/>
                  <v:path arrowok="t" textboxrect="0,0,5370830,942975"/>
                </v:shape>
                <v:shape id="Shape 305" o:spid="_x0000_s1062" style="position:absolute;left:565;top:806;width:53708;height:9430;visibility:visible;mso-wrap-style:square;v-text-anchor:top" coordsize="5370830,9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7VMUA&#10;AADcAAAADwAAAGRycy9kb3ducmV2LnhtbESPQUvDQBSE74L/YXlCb3Zja4rGbosUSnuQirW9P7Kv&#10;STT7dsnbpvHfuwXB4zAz3zDz5eBa1VMnjWcDD+MMFHHpbcOVgcPn+v4JlERki61nMvBDAsvF7c0c&#10;C+sv/EH9PlYqQVgKNFDHGAqtpazJoYx9IE7eyXcOY5JdpW2HlwR3rZ5k2Uw7bDgt1BhoVVP5vT87&#10;A5Ovjc1FQr97PuYrPQtyen98M2Z0N7y+gIo0xP/wX3trDUyzHK5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XtUxQAAANwAAAAPAAAAAAAAAAAAAAAAAJgCAABkcnMv&#10;ZG93bnJldi54bWxQSwUGAAAAAAQABAD1AAAAigMAAAAA&#10;" path="m,942975r5370830,l5370830,,,,,942975xe" filled="f" strokecolor="green">
                  <v:stroke endcap="round"/>
                  <v:path arrowok="t" textboxrect="0,0,5370830,942975"/>
                </v:shape>
                <v:shape id="Shape 306" o:spid="_x0000_s1063" style="position:absolute;left:457;top:457;width:53816;height:89;visibility:visible;mso-wrap-style:square;v-text-anchor:top" coordsize="5381613,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1N8UA&#10;AADcAAAADwAAAGRycy9kb3ducmV2LnhtbESP0WrCQBRE3wv+w3KFvtWNGkKJrhJSClIKpdYPuGav&#10;2WD2bsyuSfr33UKhj8PMnGG2+8m2YqDeN44VLBcJCOLK6YZrBaev16dnED4ga2wdk4Jv8rDfzR62&#10;mGs38icNx1CLCGGfowITQpdL6StDFv3CdcTRu7jeYoiyr6XucYxw28pVkmTSYsNxwWBHpaHqerxb&#10;BTi93D9ub+es6MpVen4PQ9qaQanH+VRsQASawn/4r33QCtZJB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fU3xQAAANwAAAAPAAAAAAAAAAAAAAAAAJgCAABkcnMv&#10;ZG93bnJldi54bWxQSwUGAAAAAAQABAD1AAAAigMAAAAA&#10;" path="m,l8890,,5381613,r,8890l8890,8890,,8890,,xe" fillcolor="green" stroked="f" strokeweight="0">
                  <v:stroke endcap="round"/>
                  <v:path arrowok="t" textboxrect="0,0,5381613,8890"/>
                </v:shape>
                <v:shape id="Shape 307" o:spid="_x0000_s1064" style="position:absolute;left:177;top:177;width:54096;height:369;visibility:visible;mso-wrap-style:square;v-text-anchor:top" coordsize="5409565,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WMQA&#10;AADcAAAADwAAAGRycy9kb3ducmV2LnhtbESP0WoCMRRE3wv+Q7iCL0UTlVZZjSJKwZcKVT/gsrnu&#10;Lm5uliTrrn/fCIU+DjNzhllve1uLB/lQOdYwnSgQxLkzFRcarpev8RJEiMgGa8ek4UkBtpvB2xoz&#10;4zr+occ5FiJBOGSooYyxyaQMeUkWw8Q1xMm7OW8xJukLaTx2CW5rOVPqU1qsOC2U2NC+pPx+bq2G&#10;5rA49vf9tz19XLrqfeZPTrWt1qNhv1uBiNTH//Bf+2g0zNUCX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FjEAAAA3AAAAA8AAAAAAAAAAAAAAAAAmAIAAGRycy9k&#10;b3ducmV2LnhtbFBLBQYAAAAABAAEAPUAAACJAwAAAAA=&#10;" path="m,l18415,,36830,,5409565,r,18415l36830,18415r-18415,l18415,36830,,36830,,18415,,xe" fillcolor="green" stroked="f" strokeweight="0">
                  <v:stroke endcap="round"/>
                  <v:path arrowok="t" textboxrect="0,0,5409565,36830"/>
                </v:shape>
                <v:shape id="Shape 308" o:spid="_x0000_s1065" style="position:absolute;width:54273;height:89458;visibility:visible;mso-wrap-style:square;v-text-anchor:top" coordsize="5427345,894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FHsEA&#10;AADcAAAADwAAAGRycy9kb3ducmV2LnhtbERPTYvCMBC9C/6HMII3TbuCSm0q4rKwXha0XrwNzdhW&#10;m0lpolZ/vTkseHy873Tdm0bcqXO1ZQXxNAJBXFhdc6ngmP9MliCcR9bYWCYFT3KwzoaDFBNtH7yn&#10;+8GXIoSwS1BB5X2bSOmKigy6qW2JA3e2nUEfYFdK3eEjhJtGfkXRXBqsOTRU2NK2ouJ6uBkF/V+8&#10;eF3m+YzL5fn7ecvj3f7UKDUe9ZsVCE+9/4j/3b9awSwKa8OZcAR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4BR7BAAAA3AAAAA8AAAAAAAAAAAAAAAAAmAIAAGRycy9kb3du&#10;cmV2LnhtbFBLBQYAAAAABAAEAPUAAACGAwAAAAA=&#10;" path="m,l8890,,54610,,5427345,r,8890l54610,8890r-45720,l8890,54610r,8891270l,8945880,,54610,,8890,,xe" fillcolor="green" stroked="f" strokeweight="0">
                  <v:stroke endcap="round"/>
                  <v:path arrowok="t" textboxrect="0,0,5427345,8945880"/>
                </v:shape>
                <v:shape id="Shape 6784" o:spid="_x0000_s1066" style="position:absolute;left:54273;top:457;width:95;height:91;visibility:visible;mso-wrap-style:square;v-text-anchor:top" coordsize="95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8UcYA&#10;AADdAAAADwAAAGRycy9kb3ducmV2LnhtbESPT2vCQBTE74LfYXmCF6kba001ukoJCNKbf6D09sw+&#10;k2D2bciuGv30bqHgcZiZ3zCLVWsqcaXGlZYVjIYRCOLM6pJzBYf9+m0KwnlkjZVlUnAnB6tlt7PA&#10;RNsbb+m687kIEHYJKii8rxMpXVaQQTe0NXHwTrYx6INscqkbvAW4qeR7FMXSYMlhocCa0oKy8+5i&#10;FPwMytnj2x3Tw6XemNbb33GcTpTq99qvOQhPrX+F/9sbrSD+nH7A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s8UcYAAADdAAAADwAAAAAAAAAAAAAAAACYAgAAZHJz&#10;L2Rvd25yZXYueG1sUEsFBgAAAAAEAAQA9QAAAIsDAAAAAA==&#10;" path="m,l9525,r,9144l,9144,,e" fillcolor="green" stroked="f" strokeweight="0">
                  <v:stroke endcap="round"/>
                  <v:path arrowok="t" textboxrect="0,0,9525,9144"/>
                </v:shape>
                <v:shape id="Shape 310" o:spid="_x0000_s1067" style="position:absolute;left:54273;top:177;width:368;height:369;visibility:visible;mso-wrap-style:square;v-text-anchor:top" coordsize="3683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5i74A&#10;AADcAAAADwAAAGRycy9kb3ducmV2LnhtbERP3QoBQRS+V95hOsodsyhpGRIRufJTcnfsHLubnTPb&#10;zmB5enOhXH59/5NZbQrxpMrllhX0uhEI4sTqnFMFp+OqMwLhPLLGwjIpeJOD2bTZmGCs7Yv39Dz4&#10;VIQQdjEqyLwvYyldkpFB17UlceButjLoA6xSqSt8hXBTyH4UDaXBnENDhiUtMkruh4dRYM/L945v&#10;yeO6TjdbLfXyfhl8lGq36vkYhKfa/8U/90YrGPTC/HAmHAE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4uYu+AAAA3AAAAA8AAAAAAAAAAAAAAAAAmAIAAGRycy9kb3ducmV2&#10;LnhtbFBLBQYAAAAABAAEAPUAAACDAwAAAAA=&#10;" path="m,l18415,,36830,r,18415l36830,36830r-18415,l18415,18415,,18415,,xe" fillcolor="green" stroked="f" strokeweight="0">
                  <v:stroke endcap="round"/>
                  <v:path arrowok="t" textboxrect="0,0,36830,36830"/>
                </v:shape>
                <v:shape id="Shape 311" o:spid="_x0000_s1068" style="position:absolute;left:54273;width:552;height:546;visibility:visible;mso-wrap-style:square;v-text-anchor:top" coordsize="55245,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sMYA&#10;AADcAAAADwAAAGRycy9kb3ducmV2LnhtbESP3WrCQBSE7wXfYTlCb6Ru0qpIdBXpD62gYNX2+pA9&#10;JsHs2ZBdY/r2riB4OczMN8xs0ZpSNFS7wrKCeBCBIE6tLjhTcNh/Pk9AOI+ssbRMCv7JwWLe7cww&#10;0fbCP9TsfCYChF2CCnLvq0RKl+Zk0A1sRRy8o60N+iDrTOoaLwFuSvkSRWNpsOCwkGNFbzmlp93Z&#10;KJicv97N6mNdbfaH4W+/+duOaLVV6qnXLqcgPLX+Eb63v7WC1ziG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sMYAAADcAAAADwAAAAAAAAAAAAAAAACYAgAAZHJz&#10;L2Rvd25yZXYueG1sUEsFBgAAAAAEAAQA9QAAAIsDAAAAAA==&#10;" path="m,l45720,r9525,l55245,8890r,45720l45720,54610r,-45720l,8890,,xe" fillcolor="green" stroked="f" strokeweight="0">
                  <v:stroke endcap="round"/>
                  <v:path arrowok="t" textboxrect="0,0,55245,54610"/>
                </v:shape>
                <v:shape id="Shape 6785" o:spid="_x0000_s1069" style="position:absolute;left:95;top:546;width:91;height:88906;visibility:visible;mso-wrap-style:square;v-text-anchor:top" coordsize="9144,889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7DsYA&#10;AADdAAAADwAAAGRycy9kb3ducmV2LnhtbESPQWvCQBSE74X+h+UVequb2holzUZKi1A8CFVBj6/Z&#10;ZxLMvo3Z1UR/vSsUPA4z3wyTTntTixO1rrKs4HUQgSDOra64ULBezV4mIJxH1lhbJgVncjDNHh9S&#10;TLTt+JdOS1+IUMIuQQWl900ipctLMugGtiEO3s62Bn2QbSF1i10oN7UcRlEsDVYcFkps6KukfL88&#10;GgXx+e3b/KF+jxfu4o+HbdzNNnOlnp/6zw8Qnnp/D//TPzpw48kI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07DsYAAADdAAAADwAAAAAAAAAAAAAAAACYAgAAZHJz&#10;L2Rvd25yZXYueG1sUEsFBgAAAAAEAAQA9QAAAIsDAAAAAA==&#10;" path="m,l9144,r,8890636l,8890636,,e" stroked="f" strokeweight="0">
                  <v:stroke endcap="round"/>
                  <v:path arrowok="t" textboxrect="0,0,9144,8890636"/>
                </v:shape>
                <v:shape id="Shape 6786" o:spid="_x0000_s1070" style="position:absolute;left:184;top:546;width:177;height:88906;visibility:visible;mso-wrap-style:square;v-text-anchor:top" coordsize="17780,88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A1sYA&#10;AADdAAAADwAAAGRycy9kb3ducmV2LnhtbESPUUvDQBCE3wX/w7GCb/bSWGJJey0ilIoFwVYsfVty&#10;2yQ0txfu1jb++54g+DjMzDfMfDm4Tp0pxNazgfEoA0VcedtybeBzt3qYgoqCbLHzTAZ+KMJycXsz&#10;x9L6C3/QeSu1ShCOJRpoRPpS61g15DCOfE+cvKMPDiXJUGsb8JLgrtN5lhXaYctpocGeXhqqTttv&#10;Z0DW+W7yeDi87Sdt2By/3gVtbo25vxueZ6CEBvkP/7VfrYHiaVrA75v0BP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rA1sYAAADdAAAADwAAAAAAAAAAAAAAAACYAgAAZHJz&#10;L2Rvd25yZXYueG1sUEsFBgAAAAAEAAQA9QAAAIsDAAAAAA==&#10;" path="m,l17780,r,8890635l,8890635,,e" fillcolor="green" stroked="f" strokeweight="0">
                  <v:stroke endcap="round"/>
                  <v:path arrowok="t" textboxrect="0,0,17780,8890635"/>
                </v:shape>
                <v:shape id="Shape 6787" o:spid="_x0000_s1071" style="position:absolute;left:368;top:546;width:91;height:88906;visibility:visible;mso-wrap-style:square;v-text-anchor:top" coordsize="9144,889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A4sYA&#10;AADdAAAADwAAAGRycy9kb3ducmV2LnhtbESPQWvCQBSE74X+h+UJ3pqNtUSJbkKpCKUHobagx2f2&#10;NQnNvo3Z1cT++q4geBxmvhlmmQ+mEWfqXG1ZwSSKQRAXVtdcKvj+Wj/NQTiPrLGxTAou5CDPHh+W&#10;mGrb8yedt74UoYRdigoq79tUSldUZNBFtiUO3o/tDPogu1LqDvtQbhr5HMeJNFhzWKiwpbeKit/t&#10;yShILtOVOaB+STbuz5+O+6Rf7z6UGo+G1wUIT4O/h2/0uw7cbD6D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MA4sYAAADdAAAADwAAAAAAAAAAAAAAAACYAgAAZHJz&#10;L2Rvd25yZXYueG1sUEsFBgAAAAAEAAQA9QAAAIsDAAAAAA==&#10;" path="m,l9144,r,8890636l,8890636,,e" stroked="f" strokeweight="0">
                  <v:stroke endcap="round"/>
                  <v:path arrowok="t" textboxrect="0,0,9144,8890636"/>
                </v:shape>
                <v:shape id="Shape 6788" o:spid="_x0000_s1072" style="position:absolute;left:457;top:546;width:91;height:88906;visibility:visible;mso-wrap-style:square;v-text-anchor:top" coordsize="9144,889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Ql8EA&#10;AADdAAAADwAAAGRycy9kb3ducmV2LnhtbERPzYrCMBC+C75DmAUvsqYKuqVrKiLKehBhqw8wNLNt&#10;aTMpSdT69puD4PHj+19vBtOJOznfWFYwnyUgiEurG64UXC+HzxSED8gaO8uk4EkeNvl4tMZM2wf/&#10;0r0IlYgh7DNUUIfQZ1L6siaDfmZ74sj9WWcwROgqqR0+Yrjp5CJJVtJgw7Ghxp52NZVtcTMKLnZb&#10;/Mhra5andJqc91TavUuVmnwM228QgYbwFr/cR61g9ZXGufFNf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SkJfBAAAA3QAAAA8AAAAAAAAAAAAAAAAAmAIAAGRycy9kb3du&#10;cmV2LnhtbFBLBQYAAAAABAAEAPUAAACGAwAAAAA=&#10;" path="m,l9144,r,8890636l,8890636,,e" fillcolor="green" stroked="f" strokeweight="0">
                  <v:stroke endcap="round"/>
                  <v:path arrowok="t" textboxrect="0,0,9144,8890636"/>
                </v:shape>
                <v:shape id="Shape 6789" o:spid="_x0000_s1073" style="position:absolute;left:54730;top:546;width:95;height:88906;visibility:visible;mso-wrap-style:square;v-text-anchor:top" coordsize="9525,889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3cgA&#10;AADdAAAADwAAAGRycy9kb3ducmV2LnhtbESPzWrDMBCE74G+g9hCb4lcH/LjRgltoSWEQonTQo+L&#10;tbVNrJWQ5MTJ00eFQo7DzHzDLNeD6cSRfGgtK3icZCCIK6tbrhV87d/GcxAhImvsLJOCMwVYr+5G&#10;Syy0PfGOjmWsRYJwKFBBE6MrpAxVQwbDxDri5P1abzAm6WupPZ4S3HQyz7KpNNhyWmjQ0WtD1aHs&#10;jYKf788P5w7nfLZ48fm278v+8l4q9XA/PD+BiDTEW/i/vdEKprP5Av7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8/dyAAAAN0AAAAPAAAAAAAAAAAAAAAAAJgCAABk&#10;cnMvZG93bnJldi54bWxQSwUGAAAAAAQABAD1AAAAjQMAAAAA&#10;" path="m,l9525,r,8890636l,8890636,,e" fillcolor="green" stroked="f" strokeweight="0">
                  <v:stroke endcap="round"/>
                  <v:path arrowok="t" textboxrect="0,0,9525,8890636"/>
                </v:shape>
                <v:shape id="Shape 6790" o:spid="_x0000_s1074" style="position:absolute;left:54648;top:546;width:91;height:88906;visibility:visible;mso-wrap-style:square;v-text-anchor:top" coordsize="9144,889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OS8QA&#10;AADdAAAADwAAAGRycy9kb3ducmV2LnhtbERPTWvCQBC9F/wPywi91U2tpJq6irQIxUNBK+hxzE6T&#10;0Oxsml1N7K/vHAoeH+97vuxdrS7UhsqzgcdRAoo497biwsD+c/0wBRUissXaMxm4UoDlYnA3x8z6&#10;jrd02cVCSQiHDA2UMTaZ1iEvyWEY+YZYuC/fOowC20LbFjsJd7UeJ0mqHVYsDSU29FpS/r07OwPp&#10;9enNndBO0o/wG88/x7RbHzbG3A/71QuoSH28if/d71Z8zzPZL2/kC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DkvEAAAA3QAAAA8AAAAAAAAAAAAAAAAAmAIAAGRycy9k&#10;b3ducmV2LnhtbFBLBQYAAAAABAAEAPUAAACJAwAAAAA=&#10;" path="m,l9144,r,8890636l,8890636,,e" stroked="f" strokeweight="0">
                  <v:stroke endcap="round"/>
                  <v:path arrowok="t" textboxrect="0,0,9144,8890636"/>
                </v:shape>
                <v:shape id="Shape 6791" o:spid="_x0000_s1075" style="position:absolute;left:54463;top:546;width:178;height:88906;visibility:visible;mso-wrap-style:square;v-text-anchor:top" coordsize="17780,88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f8cA&#10;AADdAAAADwAAAGRycy9kb3ducmV2LnhtbESPUWvCQBCE34X+h2MLfdOLqdg29ZRSKBYLQrW0+Lbk&#10;1iQ0txfuVk3/vVcQfBxm5htmtuhdq44UYuPZwHiUgSIuvW24MvC1fRs+goqCbLH1TAb+KMJifjOY&#10;YWH9iT/puJFKJQjHAg3UIl2hdSxrchhHviNO3t4Hh5JkqLQNeEpw1+o8y6baYcNpocaOXmsqfzcH&#10;Z0CW+XZyv9utfiZN+Nh/rwVtbo25u+1fnkEJ9XINX9rv1sD04WkM/2/SE9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qzn/HAAAA3QAAAA8AAAAAAAAAAAAAAAAAmAIAAGRy&#10;cy9kb3ducmV2LnhtbFBLBQYAAAAABAAEAPUAAACMAwAAAAA=&#10;" path="m,l17780,r,8890635l,8890635,,e" fillcolor="green" stroked="f" strokeweight="0">
                  <v:stroke endcap="round"/>
                  <v:path arrowok="t" textboxrect="0,0,17780,8890635"/>
                </v:shape>
                <v:shape id="Shape 6792" o:spid="_x0000_s1076" style="position:absolute;left:54375;top:546;width:91;height:88906;visibility:visible;mso-wrap-style:square;v-text-anchor:top" coordsize="9144,889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1p8YA&#10;AADdAAAADwAAAGRycy9kb3ducmV2LnhtbESPQWvCQBSE7wX/w/IEb3VTlWjTbKS0COJBqAp6fM2+&#10;JqHZt2l2NdFf3y0IPQ4z3wyTLntTiwu1rrKs4GkcgSDOra64UHDYrx4XIJxH1lhbJgVXcrDMBg8p&#10;Jtp2/EGXnS9EKGGXoILS+yaR0uUlGXRj2xAH78u2Bn2QbSF1i10oN7WcRFEsDVYcFkps6K2k/Ht3&#10;Ngri6/TdfKKexVt38+efU9ytjhulRsP+9QWEp97/h+/0Wgdu/jyB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01p8YAAADdAAAADwAAAAAAAAAAAAAAAACYAgAAZHJz&#10;L2Rvd25yZXYueG1sUEsFBgAAAAAEAAQA9QAAAIsDAAAAAA==&#10;" path="m,l9144,r,8890636l,8890636,,e" stroked="f" strokeweight="0">
                  <v:stroke endcap="round"/>
                  <v:path arrowok="t" textboxrect="0,0,9144,8890636"/>
                </v:shape>
                <v:shape id="Shape 320" o:spid="_x0000_s1077" style="position:absolute;top:89452;width:54273;height:552;visibility:visible;mso-wrap-style:square;v-text-anchor:top" coordsize="5427345,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0e8IA&#10;AADcAAAADwAAAGRycy9kb3ducmV2LnhtbERPy4rCMBTdC/MP4Q64EU2tMminUQYHRcSNHRcuL83t&#10;A5ub0mS0/r1ZCC4P552ue9OIG3WutqxgOolAEOdW11wqOP9txwsQziNrbCyTggc5WK8+Bikm2t75&#10;RLfMlyKEsEtQQeV9m0jp8ooMuoltiQNX2M6gD7Arpe7wHsJNI+Mo+pIGaw4NFba0qSi/Zv9GgcwP&#10;y+Iycrw/tPP6unzER/27U2r42f98g/DU+7f45d5rBbM4zA9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rR7wgAAANwAAAAPAAAAAAAAAAAAAAAAAJgCAABkcnMvZG93&#10;bnJldi54bWxQSwUGAAAAAAQABAD1AAAAhwMAAAAA&#10;" path="m,l8890,r,45720l54610,45720r5372735,l5427345,55245r-5372735,l8890,55245,,55245,,45720,,xe" fillcolor="green" stroked="f" strokeweight="0">
                  <v:stroke endcap="round"/>
                  <v:path arrowok="t" textboxrect="0,0,5427345,55245"/>
                </v:shape>
                <v:shape id="Shape 321" o:spid="_x0000_s1078" style="position:absolute;left:177;top:89452;width:54096;height:368;visibility:visible;mso-wrap-style:square;v-text-anchor:top" coordsize="5409565,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18MA&#10;AADcAAAADwAAAGRycy9kb3ducmV2LnhtbESP0YrCMBRE34X9h3AX9kU0taIr1SiLi+CLgrofcGmu&#10;bbG5KUlqu39vBMHHYWbOMKtNb2pxJ+crywom4wQEcW51xYWCv8tutADhA7LG2jIp+CcPm/XHYIWZ&#10;th2f6H4OhYgQ9hkqKENoMil9XpJBP7YNcfSu1hkMUbpCaoddhJtapkkylwYrjgslNrQtKb+dW6Og&#10;+f3e97ftwRxnl64apu5ok7ZV6uuz/1mCCNSHd/jV3msF03QC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918MAAADcAAAADwAAAAAAAAAAAAAAAACYAgAAZHJzL2Rv&#10;d25yZXYueG1sUEsFBgAAAAAEAAQA9QAAAIgDAAAAAA==&#10;" path="m,l18415,r,18415l36830,18415r5372735,l5409565,36830r-5372735,l18415,36830,,36830,,18415,,xe" fillcolor="green" stroked="f" strokeweight="0">
                  <v:stroke endcap="round"/>
                  <v:path arrowok="t" textboxrect="0,0,5409565,36830"/>
                </v:shape>
                <v:shape id="Shape 322" o:spid="_x0000_s1079" style="position:absolute;left:457;top:89452;width:53816;height:95;visibility:visible;mso-wrap-style:square;v-text-anchor:top" coordsize="5381613,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pQcYA&#10;AADcAAAADwAAAGRycy9kb3ducmV2LnhtbESPQWvCQBSE70L/w/IKXkQ3RlBJXaUUWjx4aRT0+Mg+&#10;k63Zt2l2q9Ff7xYEj8PMfMMsVp2txZlabxwrGI8SEMSF04ZLBbvt53AOwgdkjbVjUnAlD6vlS2+B&#10;mXYX/qZzHkoRIewzVFCF0GRS+qIii37kGuLoHV1rMUTZllK3eIlwW8s0SabSouG4UGFDHxUVp/zP&#10;Kpgdfgfj6y09/uQbvf06mUlnbnul+q/d+xuIQF14hh/ttVYwSVP4P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pQcYAAADcAAAADwAAAAAAAAAAAAAAAACYAgAAZHJz&#10;L2Rvd25yZXYueG1sUEsFBgAAAAAEAAQA9QAAAIsDAAAAAA==&#10;" path="m,l8890,,5381613,r,9525l8890,9525,,9525,,xe" fillcolor="green" stroked="f" strokeweight="0">
                  <v:stroke endcap="round"/>
                  <v:path arrowok="t" textboxrect="0,0,5381613,9525"/>
                </v:shape>
                <v:shape id="Shape 323" o:spid="_x0000_s1080" style="position:absolute;left:54273;top:546;width:95;height:89001;visibility:visible;mso-wrap-style:square;v-text-anchor:top" coordsize="9525,890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nbcMA&#10;AADcAAAADwAAAGRycy9kb3ducmV2LnhtbESP3YrCMBSE7wXfIZwF79Z0Ky7SNUoRF1TwQt0HODSn&#10;P7Q5KU22rW9vBMHLYWa+Ydbb0TSip85VlhV8zSMQxJnVFRcK/m6/nysQziNrbCyTgjs52G6mkzUm&#10;2g58of7qCxEg7BJUUHrfJlK6rCSDbm5b4uDltjPog+wKqTscAtw0Mo6ib2mw4rBQYku7krL6+m8U&#10;LOOzr1Jjinhf97s6HfLT8ZQrNfsY0x8Qnkb/Dr/aB61gES/g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3nbcMAAADcAAAADwAAAAAAAAAAAAAAAACYAgAAZHJzL2Rv&#10;d25yZXYueG1sUEsFBgAAAAAEAAQA9QAAAIgDAAAAAA==&#10;" path="m,l9525,r,8890635l9525,8900147r-9525,l,8890635,,xe" fillcolor="green" stroked="f" strokeweight="0">
                  <v:stroke endcap="round"/>
                  <v:path arrowok="t" textboxrect="0,0,9525,8900147"/>
                </v:shape>
                <v:shape id="Shape 324" o:spid="_x0000_s1081" style="position:absolute;left:54273;top:89452;width:368;height:368;visibility:visible;mso-wrap-style:square;v-text-anchor:top" coordsize="3683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1NcQA&#10;AADcAAAADwAAAGRycy9kb3ducmV2LnhtbESPQYvCMBSE78L+h/CEvWmqLrJU0yIriosnXUG8PZtn&#10;W2xeShO17q83guBxmJlvmGnamkpcqXGlZQWDfgSCOLO65FzB7m/R+wbhPLLGyjIpuJODNPnoTDHW&#10;9sYbum59LgKEXYwKCu/rWEqXFWTQ9W1NHLyTbQz6IJtc6gZvAW4qOYyisTRYclgosKafgrLz9mIU&#10;2P38vuZTdjku89Wvlnp+Poz+lfrstrMJCE+tf4df7ZVWMBp+wfNMOAI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TXEAAAA3AAAAA8AAAAAAAAAAAAAAAAAmAIAAGRycy9k&#10;b3ducmV2LnhtbFBLBQYAAAAABAAEAPUAAACJAwAAAAA=&#10;" path="m18415,l36830,r,18415l36830,36830r-18415,l,36830,,18415r18415,l18415,xe" fillcolor="green" stroked="f" strokeweight="0">
                  <v:stroke endcap="round"/>
                  <v:path arrowok="t" textboxrect="0,0,36830,36830"/>
                </v:shape>
                <v:shape id="Shape 325" o:spid="_x0000_s1082" style="position:absolute;left:54273;top:89452;width:552;height:552;visibility:visible;mso-wrap-style:square;v-text-anchor:top" coordsize="55245,5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yL8UA&#10;AADcAAAADwAAAGRycy9kb3ducmV2LnhtbESP3YrCMBSE7wXfIRzBO01V/KEaxZWVXbxb9QEOzbGt&#10;Nie1ibXbp98Iwl4OM/MNs9o0phA1VS63rGA0jEAQJ1bnnCo4n/aDBQjnkTUWlknBLznYrLudFcba&#10;PvmH6qNPRYCwi1FB5n0ZS+mSjAy6oS2Jg3exlUEfZJVKXeEzwE0hx1E0kwZzDgsZlrTLKLkdH0ZB&#10;/XV47DA/t+1l3t6vn/PD/mM6U6rfa7ZLEJ4a/x9+t7+1gsl4Cq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PIvxQAAANwAAAAPAAAAAAAAAAAAAAAAAJgCAABkcnMv&#10;ZG93bnJldi54bWxQSwUGAAAAAAQABAD1AAAAigMAAAAA&#10;" path="m45720,r9525,l55245,45720r,9525l45720,55245,,55245,,45720r45720,l45720,xe" fillcolor="green" stroked="f" strokeweight="0">
                  <v:stroke endcap="round"/>
                  <v:path arrowok="t" textboxrect="0,0,55245,55245"/>
                </v:shape>
                <v:rect id="Rectangle 326" o:spid="_x0000_s1083" style="position:absolute;left:292;top:24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4A4B9E" w:rsidRDefault="004A4B9E">
                        <w:r>
                          <w:rPr>
                            <w:color w:val="FFFFFF"/>
                            <w:sz w:val="18"/>
                          </w:rPr>
                          <w:t xml:space="preserve"> </w:t>
                        </w:r>
                      </w:p>
                    </w:txbxContent>
                  </v:textbox>
                </v:rect>
                <v:rect id="Rectangle 327" o:spid="_x0000_s1084" style="position:absolute;left:292;top:1583;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4A4B9E" w:rsidRDefault="004A4B9E">
                        <w:r>
                          <w:rPr>
                            <w:color w:val="FFFFFF"/>
                            <w:sz w:val="18"/>
                          </w:rPr>
                          <w:t xml:space="preserve"> </w:t>
                        </w:r>
                      </w:p>
                    </w:txbxContent>
                  </v:textbox>
                </v:rect>
                <v:rect id="Rectangle 328" o:spid="_x0000_s1085" style="position:absolute;left:292;top:292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4A4B9E" w:rsidRDefault="004A4B9E">
                        <w:r>
                          <w:rPr>
                            <w:color w:val="FFFFFF"/>
                            <w:sz w:val="18"/>
                          </w:rPr>
                          <w:t xml:space="preserve"> </w:t>
                        </w:r>
                      </w:p>
                    </w:txbxContent>
                  </v:textbox>
                </v:rect>
                <v:rect id="Rectangle 329" o:spid="_x0000_s1086" style="position:absolute;left:292;top:4264;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4A4B9E" w:rsidRDefault="004A4B9E">
                        <w:r>
                          <w:rPr>
                            <w:color w:val="FFFFFF"/>
                            <w:sz w:val="18"/>
                          </w:rPr>
                          <w:t xml:space="preserve"> </w:t>
                        </w:r>
                      </w:p>
                    </w:txbxContent>
                  </v:textbox>
                </v:rect>
                <v:rect id="Rectangle 330" o:spid="_x0000_s1087" style="position:absolute;left:292;top:56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4A4B9E" w:rsidRDefault="004A4B9E">
                        <w:r>
                          <w:rPr>
                            <w:color w:val="FFFFFF"/>
                            <w:sz w:val="18"/>
                          </w:rPr>
                          <w:t xml:space="preserve"> </w:t>
                        </w:r>
                      </w:p>
                    </w:txbxContent>
                  </v:textbox>
                </v:rect>
                <v:rect id="Rectangle 331" o:spid="_x0000_s1088" style="position:absolute;left:292;top:6946;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4A4B9E" w:rsidRDefault="004A4B9E">
                        <w:r>
                          <w:rPr>
                            <w:color w:val="FFFFFF"/>
                            <w:sz w:val="18"/>
                          </w:rPr>
                          <w:t xml:space="preserve"> </w:t>
                        </w:r>
                      </w:p>
                    </w:txbxContent>
                  </v:textbox>
                </v:rect>
                <v:rect id="Rectangle 332" o:spid="_x0000_s1089" style="position:absolute;left:292;top:8287;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4A4B9E" w:rsidRDefault="004A4B9E">
                        <w:r>
                          <w:rPr>
                            <w:color w:val="FFFFFF"/>
                            <w:sz w:val="18"/>
                          </w:rPr>
                          <w:t xml:space="preserve"> </w:t>
                        </w:r>
                      </w:p>
                    </w:txbxContent>
                  </v:textbox>
                </v:rect>
                <v:rect id="Rectangle 333" o:spid="_x0000_s1090" style="position:absolute;left:292;top:9627;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4A4B9E" w:rsidRDefault="004A4B9E">
                        <w:r>
                          <w:rPr>
                            <w:color w:val="FFFFFF"/>
                            <w:sz w:val="18"/>
                          </w:rPr>
                          <w:t xml:space="preserve"> </w:t>
                        </w:r>
                      </w:p>
                    </w:txbxContent>
                  </v:textbox>
                </v:rect>
                <v:rect id="Rectangle 334" o:spid="_x0000_s1091" style="position:absolute;left:292;top:10968;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4A4B9E" w:rsidRDefault="004A4B9E">
                        <w:r>
                          <w:rPr>
                            <w:color w:val="FFFFFF"/>
                            <w:sz w:val="18"/>
                          </w:rPr>
                          <w:t xml:space="preserve"> </w:t>
                        </w:r>
                      </w:p>
                    </w:txbxContent>
                  </v:textbox>
                </v:rect>
                <v:rect id="Rectangle 335" o:spid="_x0000_s1092" style="position:absolute;left:17345;top:12503;width:2671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4A4B9E" w:rsidRDefault="004A4B9E">
                        <w:r>
                          <w:rPr>
                            <w:sz w:val="32"/>
                          </w:rPr>
                          <w:t>Curriculum Programmes</w:t>
                        </w:r>
                      </w:p>
                    </w:txbxContent>
                  </v:textbox>
                </v:rect>
                <v:rect id="Rectangle 336" o:spid="_x0000_s1093" style="position:absolute;left:37447;top:1307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4A4B9E" w:rsidRDefault="004A4B9E">
                        <w:r>
                          <w:rPr>
                            <w:sz w:val="20"/>
                          </w:rPr>
                          <w:t xml:space="preserve"> </w:t>
                        </w:r>
                      </w:p>
                    </w:txbxContent>
                  </v:textbox>
                </v:rect>
                <v:rect id="Rectangle 337" o:spid="_x0000_s1094" style="position:absolute;left:292;top:1482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4A4B9E" w:rsidRDefault="004A4B9E">
                        <w:r>
                          <w:rPr>
                            <w:sz w:val="20"/>
                          </w:rPr>
                          <w:t xml:space="preserve"> </w:t>
                        </w:r>
                      </w:p>
                    </w:txbxContent>
                  </v:textbox>
                </v:rect>
                <v:rect id="Rectangle 338" o:spid="_x0000_s1095" style="position:absolute;left:292;top:1638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4A4B9E" w:rsidRDefault="004A4B9E">
                        <w:r>
                          <w:rPr>
                            <w:sz w:val="20"/>
                          </w:rPr>
                          <w:t xml:space="preserve"> </w:t>
                        </w:r>
                      </w:p>
                    </w:txbxContent>
                  </v:textbox>
                </v:rect>
                <v:rect id="Rectangle 339" o:spid="_x0000_s1096" style="position:absolute;left:3340;top:19440;width:237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4A4B9E" w:rsidRDefault="004A4B9E">
                        <w:r>
                          <w:rPr>
                            <w:rFonts w:ascii="Wingdings" w:eastAsia="Wingdings" w:hAnsi="Wingdings" w:cs="Wingdings"/>
                            <w:sz w:val="32"/>
                          </w:rPr>
                          <w:t></w:t>
                        </w:r>
                      </w:p>
                    </w:txbxContent>
                  </v:textbox>
                </v:rect>
                <v:rect id="Rectangle 340" o:spid="_x0000_s1097" style="position:absolute;left:5138;top:19527;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4A4B9E" w:rsidRDefault="004A4B9E">
                        <w:r>
                          <w:rPr>
                            <w:rFonts w:ascii="Arial" w:eastAsia="Arial" w:hAnsi="Arial" w:cs="Arial"/>
                            <w:sz w:val="32"/>
                          </w:rPr>
                          <w:t xml:space="preserve"> </w:t>
                        </w:r>
                      </w:p>
                    </w:txbxContent>
                  </v:textbox>
                </v:rect>
                <v:rect id="Rectangle 341" o:spid="_x0000_s1098" style="position:absolute;left:5626;top:19483;width:3470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4A4B9E" w:rsidRPr="00D76B4B" w:rsidRDefault="004A4B9E">
                        <w:pPr>
                          <w:rPr>
                            <w:sz w:val="32"/>
                          </w:rPr>
                        </w:pPr>
                        <w:r>
                          <w:rPr>
                            <w:sz w:val="32"/>
                          </w:rPr>
                          <w:t xml:space="preserve">OCR Life and Living Skills </w:t>
                        </w:r>
                      </w:p>
                    </w:txbxContent>
                  </v:textbox>
                </v:rect>
                <v:rect id="Rectangle 342" o:spid="_x0000_s1099" style="position:absolute;left:292;top:22161;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4A4B9E" w:rsidRDefault="004A4B9E">
                        <w:r>
                          <w:rPr>
                            <w:sz w:val="48"/>
                          </w:rPr>
                          <w:t xml:space="preserve"> </w:t>
                        </w:r>
                      </w:p>
                    </w:txbxContent>
                  </v:textbox>
                </v:rect>
                <v:rect id="Rectangle 343" o:spid="_x0000_s1100" style="position:absolute;left:3340;top:25627;width:237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4A4B9E" w:rsidRDefault="004A4B9E"/>
                    </w:txbxContent>
                  </v:textbox>
                </v:rect>
                <v:rect id="Rectangle 344" o:spid="_x0000_s1101" style="position:absolute;left:5138;top:25715;width:74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4A4B9E" w:rsidRDefault="004A4B9E">
                        <w:r>
                          <w:rPr>
                            <w:rFonts w:ascii="Arial" w:eastAsia="Arial" w:hAnsi="Arial" w:cs="Arial"/>
                            <w:sz w:val="32"/>
                          </w:rPr>
                          <w:t xml:space="preserve"> </w:t>
                        </w:r>
                      </w:p>
                    </w:txbxContent>
                  </v:textbox>
                </v:rect>
                <v:rect id="Rectangle 345" o:spid="_x0000_s1102" style="position:absolute;left:5626;top:25670;width:3034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4A4B9E" w:rsidRDefault="004A4B9E"/>
                    </w:txbxContent>
                  </v:textbox>
                </v:rect>
                <v:rect id="Rectangle 346" o:spid="_x0000_s1103" style="position:absolute;left:292;top:28364;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4A4B9E" w:rsidRDefault="004A4B9E">
                        <w:r>
                          <w:rPr>
                            <w:sz w:val="48"/>
                          </w:rPr>
                          <w:t xml:space="preserve"> </w:t>
                        </w:r>
                      </w:p>
                    </w:txbxContent>
                  </v:textbox>
                </v:rect>
                <v:rect id="Rectangle 347" o:spid="_x0000_s1104" style="position:absolute;left:2863;top:25368;width:2372;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4A4B9E" w:rsidRDefault="004A4B9E">
                        <w:r>
                          <w:rPr>
                            <w:rFonts w:ascii="Wingdings" w:eastAsia="Wingdings" w:hAnsi="Wingdings" w:cs="Wingdings"/>
                            <w:sz w:val="32"/>
                          </w:rPr>
                          <w:t></w:t>
                        </w:r>
                      </w:p>
                    </w:txbxContent>
                  </v:textbox>
                </v:rect>
                <v:rect id="Rectangle 348" o:spid="_x0000_s1105" style="position:absolute;left:5138;top:31932;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4A4B9E" w:rsidRDefault="004A4B9E">
                        <w:r>
                          <w:rPr>
                            <w:rFonts w:ascii="Arial" w:eastAsia="Arial" w:hAnsi="Arial" w:cs="Arial"/>
                            <w:sz w:val="32"/>
                          </w:rPr>
                          <w:t xml:space="preserve"> </w:t>
                        </w:r>
                      </w:p>
                    </w:txbxContent>
                  </v:textbox>
                </v:rect>
                <v:rect id="Rectangle 349" o:spid="_x0000_s1106" style="position:absolute;left:5881;top:25270;width:5154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4A4B9E" w:rsidRDefault="004A4B9E">
                        <w:r>
                          <w:rPr>
                            <w:sz w:val="32"/>
                          </w:rPr>
                          <w:t xml:space="preserve">Functional Skills Maths </w:t>
                        </w:r>
                      </w:p>
                    </w:txbxContent>
                  </v:textbox>
                </v:rect>
                <v:rect id="Rectangle 350" o:spid="_x0000_s1107" style="position:absolute;left:292;top:34612;width:897;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4A4B9E" w:rsidRDefault="004A4B9E">
                        <w:r>
                          <w:rPr>
                            <w:sz w:val="47"/>
                          </w:rPr>
                          <w:t xml:space="preserve"> </w:t>
                        </w:r>
                      </w:p>
                    </w:txbxContent>
                  </v:textbox>
                </v:rect>
                <v:rect id="Rectangle 351" o:spid="_x0000_s1108" style="position:absolute;left:2863;top:30765;width:218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4A4B9E" w:rsidRDefault="004A4B9E">
                        <w:r>
                          <w:rPr>
                            <w:rFonts w:ascii="Wingdings" w:eastAsia="Wingdings" w:hAnsi="Wingdings" w:cs="Wingdings"/>
                            <w:sz w:val="32"/>
                          </w:rPr>
                          <w:t></w:t>
                        </w:r>
                      </w:p>
                    </w:txbxContent>
                  </v:textbox>
                </v:rect>
                <v:rect id="Rectangle 352" o:spid="_x0000_s1109" style="position:absolute;left:5138;top:38120;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4A4B9E" w:rsidRDefault="004A4B9E">
                        <w:r>
                          <w:rPr>
                            <w:rFonts w:ascii="Arial" w:eastAsia="Arial" w:hAnsi="Arial" w:cs="Arial"/>
                            <w:sz w:val="32"/>
                          </w:rPr>
                          <w:t xml:space="preserve"> </w:t>
                        </w:r>
                      </w:p>
                    </w:txbxContent>
                  </v:textbox>
                </v:rect>
                <v:rect id="Rectangle 353" o:spid="_x0000_s1110" style="position:absolute;left:6007;top:30765;width:2645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4A4B9E" w:rsidRDefault="004A4B9E">
                        <w:r>
                          <w:rPr>
                            <w:sz w:val="32"/>
                          </w:rPr>
                          <w:t xml:space="preserve">Functional Skills English </w:t>
                        </w:r>
                      </w:p>
                    </w:txbxContent>
                  </v:textbox>
                </v:rect>
                <v:rect id="Rectangle 354" o:spid="_x0000_s1111" style="position:absolute;left:292;top:40754;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4A4B9E" w:rsidRDefault="004A4B9E">
                        <w:r>
                          <w:rPr>
                            <w:sz w:val="48"/>
                          </w:rPr>
                          <w:t xml:space="preserve"> </w:t>
                        </w:r>
                      </w:p>
                    </w:txbxContent>
                  </v:textbox>
                </v:rect>
                <v:rect id="Rectangle 355" o:spid="_x0000_s1112" style="position:absolute;left:2578;top:36901;width:237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4A4B9E" w:rsidRDefault="004A4B9E">
                        <w:r>
                          <w:rPr>
                            <w:rFonts w:ascii="Wingdings" w:eastAsia="Wingdings" w:hAnsi="Wingdings" w:cs="Wingdings"/>
                            <w:sz w:val="32"/>
                          </w:rPr>
                          <w:t></w:t>
                        </w:r>
                      </w:p>
                    </w:txbxContent>
                  </v:textbox>
                </v:rect>
                <v:rect id="Rectangle 356" o:spid="_x0000_s1113" style="position:absolute;left:5138;top:44323;width:74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4A4B9E" w:rsidRDefault="004A4B9E">
                        <w:r>
                          <w:rPr>
                            <w:rFonts w:ascii="Arial" w:eastAsia="Arial" w:hAnsi="Arial" w:cs="Arial"/>
                            <w:sz w:val="32"/>
                          </w:rPr>
                          <w:t xml:space="preserve"> </w:t>
                        </w:r>
                      </w:p>
                    </w:txbxContent>
                  </v:textbox>
                </v:rect>
                <v:rect id="Rectangle 357" o:spid="_x0000_s1114" style="position:absolute;left:5235;top:36658;width:6239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4A4B9E" w:rsidRDefault="004A4B9E">
                        <w:r>
                          <w:rPr>
                            <w:sz w:val="32"/>
                          </w:rPr>
                          <w:t xml:space="preserve">Independence Skills including shopping, developing travel </w:t>
                        </w:r>
                      </w:p>
                    </w:txbxContent>
                  </v:textbox>
                </v:rect>
                <v:rect id="Rectangle 358" o:spid="_x0000_s1115" style="position:absolute;left:4949;top:39405;width:35312;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4A4B9E" w:rsidRDefault="004A4B9E">
                        <w:r>
                          <w:rPr>
                            <w:sz w:val="32"/>
                          </w:rPr>
                          <w:t xml:space="preserve">Training and leisure activities </w:t>
                        </w:r>
                      </w:p>
                    </w:txbxContent>
                  </v:textbox>
                </v:rect>
                <v:rect id="Rectangle 359" o:spid="_x0000_s1116" style="position:absolute;left:2482;top:45973;width:2372;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4A4B9E" w:rsidRDefault="004A4B9E">
                        <w:r>
                          <w:rPr>
                            <w:rFonts w:ascii="Wingdings" w:eastAsia="Wingdings" w:hAnsi="Wingdings" w:cs="Wingdings"/>
                            <w:sz w:val="32"/>
                          </w:rPr>
                          <w:t></w:t>
                        </w:r>
                      </w:p>
                    </w:txbxContent>
                  </v:textbox>
                </v:rect>
                <v:rect id="Rectangle 360" o:spid="_x0000_s1117" style="position:absolute;left:5138;top:56728;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4A4B9E" w:rsidRDefault="004A4B9E">
                        <w:r>
                          <w:rPr>
                            <w:rFonts w:ascii="Arial" w:eastAsia="Arial" w:hAnsi="Arial" w:cs="Arial"/>
                            <w:sz w:val="32"/>
                          </w:rPr>
                          <w:t xml:space="preserve"> </w:t>
                        </w:r>
                      </w:p>
                    </w:txbxContent>
                  </v:textbox>
                </v:rect>
                <v:rect id="Rectangle 361" o:spid="_x0000_s1118" style="position:absolute;left:5711;top:46111;width:1931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4A4B9E" w:rsidRDefault="004A4B9E">
                        <w:r>
                          <w:rPr>
                            <w:sz w:val="32"/>
                          </w:rPr>
                          <w:t xml:space="preserve">Work experience </w:t>
                        </w:r>
                      </w:p>
                    </w:txbxContent>
                  </v:textbox>
                </v:rect>
                <v:rect id="Rectangle 362" o:spid="_x0000_s1119" style="position:absolute;left:292;top:59377;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4A4B9E" w:rsidRDefault="004A4B9E">
                        <w:r>
                          <w:rPr>
                            <w:sz w:val="48"/>
                          </w:rPr>
                          <w:t xml:space="preserve"> </w:t>
                        </w:r>
                      </w:p>
                    </w:txbxContent>
                  </v:textbox>
                </v:rect>
                <v:rect id="Rectangle 363" o:spid="_x0000_s1120" style="position:absolute;left:2863;top:52842;width:2372;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4A4B9E" w:rsidRDefault="004A4B9E">
                        <w:r>
                          <w:rPr>
                            <w:rFonts w:ascii="Wingdings" w:eastAsia="Wingdings" w:hAnsi="Wingdings" w:cs="Wingdings"/>
                            <w:sz w:val="32"/>
                          </w:rPr>
                          <w:t></w:t>
                        </w:r>
                      </w:p>
                    </w:txbxContent>
                  </v:textbox>
                </v:rect>
                <v:rect id="Rectangle 364" o:spid="_x0000_s1121" style="position:absolute;left:5138;top:62931;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4A4B9E" w:rsidRDefault="004A4B9E">
                        <w:r>
                          <w:rPr>
                            <w:rFonts w:ascii="Arial" w:eastAsia="Arial" w:hAnsi="Arial" w:cs="Arial"/>
                            <w:sz w:val="32"/>
                          </w:rPr>
                          <w:t xml:space="preserve"> </w:t>
                        </w:r>
                      </w:p>
                    </w:txbxContent>
                  </v:textbox>
                </v:rect>
                <v:rect id="Rectangle 365" o:spid="_x0000_s1122" style="position:absolute;left:5626;top:62886;width:3277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4A4B9E" w:rsidRDefault="004A4B9E"/>
                    </w:txbxContent>
                  </v:textbox>
                </v:rect>
                <v:rect id="Rectangle 366" o:spid="_x0000_s1123" style="position:absolute;left:292;top:65565;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4A4B9E" w:rsidRDefault="004A4B9E">
                        <w:r>
                          <w:rPr>
                            <w:sz w:val="48"/>
                          </w:rPr>
                          <w:t xml:space="preserve"> </w:t>
                        </w:r>
                      </w:p>
                    </w:txbxContent>
                  </v:textbox>
                </v:rect>
                <v:rect id="Rectangle 367" o:spid="_x0000_s1124" style="position:absolute;left:2578;top:58759;width:237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4A4B9E" w:rsidRDefault="004A4B9E">
                        <w:r>
                          <w:rPr>
                            <w:rFonts w:ascii="Wingdings" w:eastAsia="Wingdings" w:hAnsi="Wingdings" w:cs="Wingdings"/>
                            <w:sz w:val="32"/>
                          </w:rPr>
                          <w:t></w:t>
                        </w:r>
                      </w:p>
                    </w:txbxContent>
                  </v:textbox>
                </v:rect>
                <v:rect id="Rectangle 368" o:spid="_x0000_s1125" style="position:absolute;left:5138;top:69133;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4A4B9E" w:rsidRDefault="004A4B9E">
                        <w:r>
                          <w:rPr>
                            <w:rFonts w:ascii="Arial" w:eastAsia="Arial" w:hAnsi="Arial" w:cs="Arial"/>
                            <w:sz w:val="32"/>
                          </w:rPr>
                          <w:t xml:space="preserve"> </w:t>
                        </w:r>
                      </w:p>
                    </w:txbxContent>
                  </v:textbox>
                </v:rect>
                <v:rect id="Rectangle 369" o:spid="_x0000_s1126" style="position:absolute;left:5626;top:69089;width:2014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4A4B9E" w:rsidRDefault="004A4B9E"/>
                    </w:txbxContent>
                  </v:textbox>
                </v:rect>
                <v:rect id="Rectangle 370" o:spid="_x0000_s1127" style="position:absolute;left:292;top:71782;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4A4B9E" w:rsidRDefault="004A4B9E">
                        <w:r>
                          <w:rPr>
                            <w:sz w:val="48"/>
                          </w:rPr>
                          <w:t xml:space="preserve"> </w:t>
                        </w:r>
                      </w:p>
                    </w:txbxContent>
                  </v:textbox>
                </v:rect>
                <v:rect id="Rectangle 371" o:spid="_x0000_s1128" style="position:absolute;left:3340;top:75249;width:237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4A4B9E" w:rsidRDefault="004A4B9E"/>
                    </w:txbxContent>
                  </v:textbox>
                </v:rect>
                <v:rect id="Rectangle 372" o:spid="_x0000_s1129" style="position:absolute;left:5138;top:75336;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4A4B9E" w:rsidRDefault="004A4B9E">
                        <w:r>
                          <w:rPr>
                            <w:rFonts w:ascii="Arial" w:eastAsia="Arial" w:hAnsi="Arial" w:cs="Arial"/>
                            <w:sz w:val="32"/>
                          </w:rPr>
                          <w:t xml:space="preserve"> </w:t>
                        </w:r>
                      </w:p>
                    </w:txbxContent>
                  </v:textbox>
                </v:rect>
                <v:rect id="Rectangle 373" o:spid="_x0000_s1130" style="position:absolute;left:6007;top:52734;width:32452;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4A4B9E" w:rsidRDefault="004A4B9E">
                        <w:r>
                          <w:rPr>
                            <w:sz w:val="32"/>
                          </w:rPr>
                          <w:t xml:space="preserve">National Curriculum Subjects </w:t>
                        </w:r>
                      </w:p>
                    </w:txbxContent>
                  </v:textbox>
                </v:rect>
                <v:rect id="Rectangle 374" o:spid="_x0000_s1131" style="position:absolute;left:292;top:77985;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4A4B9E" w:rsidRDefault="004A4B9E">
                        <w:r>
                          <w:rPr>
                            <w:sz w:val="48"/>
                          </w:rPr>
                          <w:t xml:space="preserve"> </w:t>
                        </w:r>
                      </w:p>
                    </w:txbxContent>
                  </v:textbox>
                </v:rect>
                <v:rect id="Rectangle 375" o:spid="_x0000_s1132" style="position:absolute;left:3340;top:81467;width:2371;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4A4B9E" w:rsidRDefault="004A4B9E"/>
                    </w:txbxContent>
                  </v:textbox>
                </v:rect>
                <v:rect id="Rectangle 376" o:spid="_x0000_s1133" style="position:absolute;left:5138;top:81554;width:7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4A4B9E" w:rsidRDefault="004A4B9E">
                        <w:r>
                          <w:rPr>
                            <w:rFonts w:ascii="Arial" w:eastAsia="Arial" w:hAnsi="Arial" w:cs="Arial"/>
                            <w:sz w:val="32"/>
                          </w:rPr>
                          <w:t xml:space="preserve"> </w:t>
                        </w:r>
                      </w:p>
                    </w:txbxContent>
                  </v:textbox>
                </v:rect>
                <v:rect id="Rectangle 377" o:spid="_x0000_s1134" style="position:absolute;left:6102;top:59030;width:3320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4A4B9E" w:rsidRDefault="004A4B9E">
                        <w:r>
                          <w:rPr>
                            <w:sz w:val="32"/>
                          </w:rPr>
                          <w:t xml:space="preserve">Educational Visits </w:t>
                        </w:r>
                      </w:p>
                    </w:txbxContent>
                  </v:textbox>
                </v:rect>
                <w10:anchorlock/>
              </v:group>
            </w:pict>
          </mc:Fallback>
        </mc:AlternateContent>
      </w:r>
    </w:p>
    <w:tbl>
      <w:tblPr>
        <w:tblStyle w:val="TableGrid"/>
        <w:tblpPr w:vertAnchor="text" w:tblpX="241"/>
        <w:tblOverlap w:val="never"/>
        <w:tblW w:w="8541" w:type="dxa"/>
        <w:tblInd w:w="0" w:type="dxa"/>
        <w:tblLook w:val="04A0" w:firstRow="1" w:lastRow="0" w:firstColumn="1" w:lastColumn="0" w:noHBand="0" w:noVBand="1"/>
      </w:tblPr>
      <w:tblGrid>
        <w:gridCol w:w="8596"/>
      </w:tblGrid>
      <w:tr w:rsidR="00744FCA">
        <w:trPr>
          <w:trHeight w:val="1522"/>
        </w:trPr>
        <w:tc>
          <w:tcPr>
            <w:tcW w:w="8541" w:type="dxa"/>
            <w:tcBorders>
              <w:top w:val="double" w:sz="6" w:space="0" w:color="008000"/>
              <w:left w:val="double" w:sz="8" w:space="0" w:color="008000"/>
              <w:bottom w:val="single" w:sz="6" w:space="0" w:color="008000"/>
              <w:right w:val="double" w:sz="7" w:space="0" w:color="008000"/>
            </w:tcBorders>
            <w:shd w:val="clear" w:color="auto" w:fill="008000"/>
          </w:tcPr>
          <w:p w:rsidR="00744FCA" w:rsidRDefault="0030216E">
            <w:pPr>
              <w:ind w:left="-18" w:right="-21"/>
            </w:pPr>
            <w:r>
              <w:rPr>
                <w:noProof/>
              </w:rPr>
              <w:lastRenderedPageBreak/>
              <mc:AlternateContent>
                <mc:Choice Requires="wpg">
                  <w:drawing>
                    <wp:inline distT="0" distB="0" distL="0" distR="0">
                      <wp:extent cx="5448299" cy="1024001"/>
                      <wp:effectExtent l="0" t="0" r="0" b="0"/>
                      <wp:docPr id="6158" name="Group 6158"/>
                      <wp:cNvGraphicFramePr/>
                      <a:graphic xmlns:a="http://schemas.openxmlformats.org/drawingml/2006/main">
                        <a:graphicData uri="http://schemas.microsoft.com/office/word/2010/wordprocessingGroup">
                          <wpg:wgp>
                            <wpg:cNvGrpSpPr/>
                            <wpg:grpSpPr>
                              <a:xfrm>
                                <a:off x="0" y="0"/>
                                <a:ext cx="5448299" cy="1024001"/>
                                <a:chOff x="0" y="0"/>
                                <a:chExt cx="5448299" cy="1024001"/>
                              </a:xfrm>
                            </wpg:grpSpPr>
                            <pic:pic xmlns:pic="http://schemas.openxmlformats.org/drawingml/2006/picture">
                              <pic:nvPicPr>
                                <pic:cNvPr id="381" name="Picture 381"/>
                                <pic:cNvPicPr/>
                              </pic:nvPicPr>
                              <pic:blipFill>
                                <a:blip r:embed="rId16"/>
                                <a:stretch>
                                  <a:fillRect/>
                                </a:stretch>
                              </pic:blipFill>
                              <pic:spPr>
                                <a:xfrm>
                                  <a:off x="0" y="8001"/>
                                  <a:ext cx="5448299" cy="1016000"/>
                                </a:xfrm>
                                <a:prstGeom prst="rect">
                                  <a:avLst/>
                                </a:prstGeom>
                              </pic:spPr>
                            </pic:pic>
                            <wps:wsp>
                              <wps:cNvPr id="413" name="Rectangle 413"/>
                              <wps:cNvSpPr/>
                              <wps:spPr>
                                <a:xfrm>
                                  <a:off x="10795" y="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414" name="Rectangle 414"/>
                              <wps:cNvSpPr/>
                              <wps:spPr>
                                <a:xfrm>
                                  <a:off x="10795" y="155459"/>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415" name="Rectangle 415"/>
                              <wps:cNvSpPr/>
                              <wps:spPr>
                                <a:xfrm>
                                  <a:off x="10795" y="310917"/>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416" name="Rectangle 416"/>
                              <wps:cNvSpPr/>
                              <wps:spPr>
                                <a:xfrm>
                                  <a:off x="10795" y="466376"/>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417" name="Rectangle 417"/>
                              <wps:cNvSpPr/>
                              <wps:spPr>
                                <a:xfrm>
                                  <a:off x="10795" y="620317"/>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418" name="Rectangle 418"/>
                              <wps:cNvSpPr/>
                              <wps:spPr>
                                <a:xfrm>
                                  <a:off x="10795" y="775776"/>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6158" o:spid="_x0000_s1135" style="width:429pt;height:80.65pt;mso-position-horizontal-relative:char;mso-position-vertical-relative:line" coordsize="54482,1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">
                      <v:shape id="Picture 381" o:spid="_x0000_s1136" type="#_x0000_t75" style="position:absolute;top:80;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Z3rGAAAA3AAAAA8AAABkcnMvZG93bnJldi54bWxEj09rwkAUxO8Fv8PyhN7qJlprmrpKEVr0&#10;4KH+oddH9jUbzL4N2W1Mvr0rFHocZuY3zHLd21p01PrKsYJ0koAgLpyuuFRwOn48ZSB8QNZYOyYF&#10;A3lYr0YPS8y1u/IXdYdQighhn6MCE0KTS+kLQxb9xDXE0ftxrcUQZVtK3eI1wm0tp0nyIi1WHBcM&#10;NrQxVFwOv1bBYnjV2ef382Y7N7tZtx/O3ZDWSj2O+/c3EIH68B/+a2+1glmWwv1MP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pnesYAAADcAAAADwAAAAAAAAAAAAAA&#10;AACfAgAAZHJzL2Rvd25yZXYueG1sUEsFBgAAAAAEAAQA9wAAAJIDAAAAAA==&#10;">
                        <v:imagedata r:id="rId17" o:title=""/>
                      </v:shape>
                      <v:rect id="Rectangle 413" o:spid="_x0000_s1137" style="position:absolute;left:10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4A4B9E" w:rsidRDefault="004A4B9E">
                              <w:r>
                                <w:rPr>
                                  <w:sz w:val="20"/>
                                </w:rPr>
                                <w:t xml:space="preserve"> </w:t>
                              </w:r>
                            </w:p>
                          </w:txbxContent>
                        </v:textbox>
                      </v:rect>
                      <v:rect id="Rectangle 414" o:spid="_x0000_s1138" style="position:absolute;left:107;top:155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4A4B9E" w:rsidRDefault="004A4B9E">
                              <w:r>
                                <w:rPr>
                                  <w:sz w:val="20"/>
                                </w:rPr>
                                <w:t xml:space="preserve"> </w:t>
                              </w:r>
                            </w:p>
                          </w:txbxContent>
                        </v:textbox>
                      </v:rect>
                      <v:rect id="Rectangle 415" o:spid="_x0000_s1139" style="position:absolute;left:107;top:310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4A4B9E" w:rsidRDefault="004A4B9E">
                              <w:r>
                                <w:rPr>
                                  <w:sz w:val="20"/>
                                </w:rPr>
                                <w:t xml:space="preserve"> </w:t>
                              </w:r>
                            </w:p>
                          </w:txbxContent>
                        </v:textbox>
                      </v:rect>
                      <v:rect id="Rectangle 416" o:spid="_x0000_s1140" style="position:absolute;left:107;top:466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4A4B9E" w:rsidRDefault="004A4B9E">
                              <w:r>
                                <w:rPr>
                                  <w:sz w:val="20"/>
                                </w:rPr>
                                <w:t xml:space="preserve"> </w:t>
                              </w:r>
                            </w:p>
                          </w:txbxContent>
                        </v:textbox>
                      </v:rect>
                      <v:rect id="Rectangle 417" o:spid="_x0000_s1141" style="position:absolute;left:107;top:6203;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4A4B9E" w:rsidRDefault="004A4B9E">
                              <w:r>
                                <w:rPr>
                                  <w:sz w:val="20"/>
                                </w:rPr>
                                <w:t xml:space="preserve"> </w:t>
                              </w:r>
                            </w:p>
                          </w:txbxContent>
                        </v:textbox>
                      </v:rect>
                      <v:rect id="Rectangle 418" o:spid="_x0000_s1142" style="position:absolute;left:107;top:775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65"/>
        </w:trPr>
        <w:tc>
          <w:tcPr>
            <w:tcW w:w="8541" w:type="dxa"/>
            <w:tcBorders>
              <w:top w:val="single" w:sz="6" w:space="0" w:color="008000"/>
              <w:left w:val="double" w:sz="8" w:space="0" w:color="008000"/>
              <w:bottom w:val="double" w:sz="6" w:space="0" w:color="008000"/>
              <w:right w:val="double" w:sz="7" w:space="0" w:color="008000"/>
            </w:tcBorders>
          </w:tcPr>
          <w:p w:rsidR="00744FCA" w:rsidRDefault="0030216E">
            <w:pPr>
              <w:spacing w:line="216" w:lineRule="auto"/>
              <w:ind w:left="2337" w:right="2227" w:hanging="2338"/>
            </w:pPr>
            <w:r>
              <w:rPr>
                <w:sz w:val="15"/>
              </w:rPr>
              <w:t xml:space="preserve"> </w:t>
            </w:r>
            <w:r>
              <w:rPr>
                <w:sz w:val="44"/>
              </w:rPr>
              <w:t xml:space="preserve">Enterprise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spacing w:after="52"/>
              <w:ind w:left="-1"/>
            </w:pPr>
            <w:r>
              <w:rPr>
                <w:sz w:val="20"/>
              </w:rPr>
              <w:t xml:space="preserve"> </w:t>
            </w:r>
          </w:p>
          <w:p w:rsidR="00744FCA" w:rsidRDefault="0030216E">
            <w:pPr>
              <w:spacing w:after="107"/>
              <w:ind w:left="-1"/>
            </w:pPr>
            <w:r>
              <w:rPr>
                <w:sz w:val="27"/>
              </w:rPr>
              <w:t xml:space="preserve"> </w:t>
            </w:r>
          </w:p>
          <w:p w:rsidR="00744FCA" w:rsidRDefault="0030216E">
            <w:pPr>
              <w:numPr>
                <w:ilvl w:val="0"/>
                <w:numId w:val="1"/>
              </w:numPr>
              <w:spacing w:line="361" w:lineRule="auto"/>
              <w:ind w:hanging="360"/>
            </w:pPr>
            <w:r>
              <w:rPr>
                <w:sz w:val="32"/>
              </w:rPr>
              <w:t>We aim to promote independence at an appropri</w:t>
            </w:r>
            <w:r w:rsidR="00D76B4B">
              <w:rPr>
                <w:sz w:val="32"/>
              </w:rPr>
              <w:t>ate level through our selected</w:t>
            </w:r>
            <w:r>
              <w:rPr>
                <w:sz w:val="32"/>
              </w:rPr>
              <w:t xml:space="preserve"> programmes. Our programmes develop everyday skills including independent living and travel training skills. </w:t>
            </w:r>
          </w:p>
          <w:p w:rsidR="00744FCA" w:rsidRDefault="0030216E">
            <w:pPr>
              <w:ind w:left="-1"/>
            </w:pPr>
            <w:r>
              <w:rPr>
                <w:sz w:val="32"/>
              </w:rPr>
              <w:t xml:space="preserve"> </w:t>
            </w:r>
          </w:p>
          <w:p w:rsidR="00744FCA" w:rsidRDefault="0030216E">
            <w:pPr>
              <w:ind w:left="-1"/>
            </w:pPr>
            <w:r>
              <w:rPr>
                <w:sz w:val="32"/>
              </w:rPr>
              <w:t xml:space="preserve"> </w:t>
            </w:r>
          </w:p>
          <w:p w:rsidR="00744FCA" w:rsidRDefault="0030216E">
            <w:pPr>
              <w:ind w:left="-1"/>
            </w:pPr>
            <w:r>
              <w:rPr>
                <w:sz w:val="32"/>
              </w:rPr>
              <w:t xml:space="preserve"> </w:t>
            </w:r>
          </w:p>
          <w:p w:rsidR="00744FCA" w:rsidRDefault="00B71C85">
            <w:pPr>
              <w:numPr>
                <w:ilvl w:val="0"/>
                <w:numId w:val="1"/>
              </w:numPr>
              <w:spacing w:line="361" w:lineRule="auto"/>
              <w:ind w:hanging="360"/>
            </w:pPr>
            <w:r>
              <w:rPr>
                <w:sz w:val="32"/>
              </w:rPr>
              <w:t>Through our Hospitality and Retail Pathway</w:t>
            </w:r>
            <w:r w:rsidR="0030216E">
              <w:rPr>
                <w:sz w:val="32"/>
              </w:rPr>
              <w:t xml:space="preserve"> we aim to develop the business minds of our Sixth Form, developing skills such as producing and selling products, managing finances and mo</w:t>
            </w:r>
            <w:r>
              <w:rPr>
                <w:sz w:val="32"/>
              </w:rPr>
              <w:t>nitoring outgoings and profits.</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1"/>
              </w:rPr>
              <w:t xml:space="preserve"> </w:t>
            </w:r>
          </w:p>
          <w:p w:rsidR="00744FCA" w:rsidRDefault="0030216E">
            <w:pPr>
              <w:spacing w:after="47"/>
              <w:ind w:left="5404"/>
            </w:pPr>
            <w:r>
              <w:rPr>
                <w:noProof/>
              </w:rPr>
              <w:drawing>
                <wp:inline distT="0" distB="0" distL="0" distR="0">
                  <wp:extent cx="1822704" cy="1213104"/>
                  <wp:effectExtent l="0" t="0" r="0" b="0"/>
                  <wp:docPr id="6513" name="Picture 6513"/>
                  <wp:cNvGraphicFramePr/>
                  <a:graphic xmlns:a="http://schemas.openxmlformats.org/drawingml/2006/main">
                    <a:graphicData uri="http://schemas.openxmlformats.org/drawingml/2006/picture">
                      <pic:pic xmlns:pic="http://schemas.openxmlformats.org/drawingml/2006/picture">
                        <pic:nvPicPr>
                          <pic:cNvPr id="6513" name="Picture 6513"/>
                          <pic:cNvPicPr/>
                        </pic:nvPicPr>
                        <pic:blipFill>
                          <a:blip r:embed="rId18"/>
                          <a:stretch>
                            <a:fillRect/>
                          </a:stretch>
                        </pic:blipFill>
                        <pic:spPr>
                          <a:xfrm>
                            <a:off x="0" y="0"/>
                            <a:ext cx="1822704" cy="1213104"/>
                          </a:xfrm>
                          <a:prstGeom prst="rect">
                            <a:avLst/>
                          </a:prstGeom>
                        </pic:spPr>
                      </pic:pic>
                    </a:graphicData>
                  </a:graphic>
                </wp:inline>
              </w:drawing>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19"/>
              </w:rPr>
              <w:t xml:space="preserve"> </w:t>
            </w:r>
          </w:p>
        </w:tc>
      </w:tr>
    </w:tbl>
    <w:p w:rsidR="00744FCA" w:rsidRDefault="0030216E">
      <w:pPr>
        <w:spacing w:after="0"/>
        <w:ind w:left="-1440" w:right="216"/>
      </w:pPr>
      <w:r>
        <w:br w:type="page"/>
      </w:r>
    </w:p>
    <w:p w:rsidR="00744FCA" w:rsidRDefault="00744FCA">
      <w:pPr>
        <w:spacing w:after="0"/>
        <w:ind w:left="-1440" w:right="216"/>
      </w:pPr>
    </w:p>
    <w:tbl>
      <w:tblPr>
        <w:tblStyle w:val="TableGrid"/>
        <w:tblW w:w="8541" w:type="dxa"/>
        <w:tblInd w:w="241" w:type="dxa"/>
        <w:tblLook w:val="04A0" w:firstRow="1" w:lastRow="0" w:firstColumn="1" w:lastColumn="0" w:noHBand="0" w:noVBand="1"/>
      </w:tblPr>
      <w:tblGrid>
        <w:gridCol w:w="8614"/>
      </w:tblGrid>
      <w:tr w:rsidR="00744FCA">
        <w:trPr>
          <w:trHeight w:val="1533"/>
        </w:trPr>
        <w:tc>
          <w:tcPr>
            <w:tcW w:w="8541" w:type="dxa"/>
            <w:tcBorders>
              <w:top w:val="double" w:sz="6" w:space="0" w:color="008000"/>
              <w:left w:val="double" w:sz="8" w:space="0" w:color="008000"/>
              <w:bottom w:val="single" w:sz="6" w:space="0" w:color="008000"/>
              <w:right w:val="double" w:sz="7" w:space="0" w:color="008000"/>
            </w:tcBorders>
            <w:shd w:val="clear" w:color="auto" w:fill="008000"/>
          </w:tcPr>
          <w:p w:rsidR="00744FCA" w:rsidRDefault="0030216E" w:rsidP="00B71C85">
            <w:pPr>
              <w:ind w:right="-21"/>
            </w:pPr>
            <w:r>
              <w:rPr>
                <w:noProof/>
              </w:rPr>
              <mc:AlternateContent>
                <mc:Choice Requires="wpg">
                  <w:drawing>
                    <wp:inline distT="0" distB="0" distL="0" distR="0" wp14:anchorId="0E00F130" wp14:editId="553170CA">
                      <wp:extent cx="5448299" cy="1037972"/>
                      <wp:effectExtent l="0" t="0" r="0" b="0"/>
                      <wp:docPr id="5280" name="Group 5280"/>
                      <wp:cNvGraphicFramePr/>
                      <a:graphic xmlns:a="http://schemas.openxmlformats.org/drawingml/2006/main">
                        <a:graphicData uri="http://schemas.microsoft.com/office/word/2010/wordprocessingGroup">
                          <wpg:wgp>
                            <wpg:cNvGrpSpPr/>
                            <wpg:grpSpPr>
                              <a:xfrm>
                                <a:off x="0" y="0"/>
                                <a:ext cx="5448299" cy="1037972"/>
                                <a:chOff x="0" y="0"/>
                                <a:chExt cx="5448299" cy="1037972"/>
                              </a:xfrm>
                            </wpg:grpSpPr>
                            <pic:pic xmlns:pic="http://schemas.openxmlformats.org/drawingml/2006/picture">
                              <pic:nvPicPr>
                                <pic:cNvPr id="466" name="Picture 466"/>
                                <pic:cNvPicPr/>
                              </pic:nvPicPr>
                              <pic:blipFill>
                                <a:blip r:embed="rId14"/>
                                <a:stretch>
                                  <a:fillRect/>
                                </a:stretch>
                              </pic:blipFill>
                              <pic:spPr>
                                <a:xfrm>
                                  <a:off x="0" y="21972"/>
                                  <a:ext cx="5448299" cy="1016000"/>
                                </a:xfrm>
                                <a:prstGeom prst="rect">
                                  <a:avLst/>
                                </a:prstGeom>
                              </pic:spPr>
                            </pic:pic>
                            <wps:wsp>
                              <wps:cNvPr id="514" name="Rectangle 514"/>
                              <wps:cNvSpPr/>
                              <wps:spPr>
                                <a:xfrm>
                                  <a:off x="10795" y="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15" name="Rectangle 515"/>
                              <wps:cNvSpPr/>
                              <wps:spPr>
                                <a:xfrm>
                                  <a:off x="10795" y="153924"/>
                                  <a:ext cx="32524" cy="146582"/>
                                </a:xfrm>
                                <a:prstGeom prst="rect">
                                  <a:avLst/>
                                </a:prstGeom>
                                <a:ln>
                                  <a:noFill/>
                                </a:ln>
                              </wps:spPr>
                              <wps:txbx>
                                <w:txbxContent>
                                  <w:p w:rsidR="004A4B9E" w:rsidRDefault="004A4B9E">
                                    <w:r>
                                      <w:rPr>
                                        <w:sz w:val="17"/>
                                      </w:rPr>
                                      <w:t xml:space="preserve"> </w:t>
                                    </w:r>
                                  </w:p>
                                </w:txbxContent>
                              </wps:txbx>
                              <wps:bodyPr horzOverflow="overflow" vert="horz" lIns="0" tIns="0" rIns="0" bIns="0" rtlCol="0">
                                <a:noAutofit/>
                              </wps:bodyPr>
                            </wps:wsp>
                            <wps:wsp>
                              <wps:cNvPr id="516" name="Rectangle 516"/>
                              <wps:cNvSpPr/>
                              <wps:spPr>
                                <a:xfrm>
                                  <a:off x="2216024" y="329185"/>
                                  <a:ext cx="1531184" cy="377808"/>
                                </a:xfrm>
                                <a:prstGeom prst="rect">
                                  <a:avLst/>
                                </a:prstGeom>
                                <a:ln>
                                  <a:noFill/>
                                </a:ln>
                              </wps:spPr>
                              <wps:txbx>
                                <w:txbxContent>
                                  <w:p w:rsidR="004A4B9E" w:rsidRDefault="004A4B9E">
                                    <w:r>
                                      <w:rPr>
                                        <w:sz w:val="44"/>
                                      </w:rPr>
                                      <w:t xml:space="preserve">Pathways </w:t>
                                    </w:r>
                                  </w:p>
                                </w:txbxContent>
                              </wps:txbx>
                              <wps:bodyPr horzOverflow="overflow" vert="horz" lIns="0" tIns="0" rIns="0" bIns="0" rtlCol="0">
                                <a:noAutofit/>
                              </wps:bodyPr>
                            </wps:wsp>
                            <wps:wsp>
                              <wps:cNvPr id="517" name="Rectangle 517"/>
                              <wps:cNvSpPr/>
                              <wps:spPr>
                                <a:xfrm>
                                  <a:off x="10795" y="638556"/>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18" name="Rectangle 518"/>
                              <wps:cNvSpPr/>
                              <wps:spPr>
                                <a:xfrm>
                                  <a:off x="10795" y="794015"/>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5280" o:spid="_x0000_s1143" style="width:429pt;height:81.75pt;mso-position-horizontal-relative:char;mso-position-vertical-relative:line" coordsize="54482,1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">
                      <v:shape id="Picture 466" o:spid="_x0000_s1144" type="#_x0000_t75" style="position:absolute;top:219;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EQybDAAAA3AAAAA8AAABkcnMvZG93bnJldi54bWxEj9GKwjAURN+F/YdwhX3TVFeLVKMsoqCI&#10;D3b3Ay7NtS02N6GJtvv3G0HwcZiZM8xq05tGPKj1tWUFk3ECgriwuuZSwe/PfrQA4QOyxsYyKfgj&#10;D5v1x2CFmbYdX+iRh1JECPsMFVQhuExKX1Rk0I+tI47e1bYGQ5RtKXWLXYSbRk6TJJUGa44LFTra&#10;VlTc8rtR0ByL8uS8+Tqc7q6bb8+7yXl6U+pz2H8vQQTqwzv8ah+0glmawvN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RDJsMAAADcAAAADwAAAAAAAAAAAAAAAACf&#10;AgAAZHJzL2Rvd25yZXYueG1sUEsFBgAAAAAEAAQA9wAAAI8DAAAAAA==&#10;">
                        <v:imagedata r:id="rId15" o:title=""/>
                      </v:shape>
                      <v:rect id="Rectangle 514" o:spid="_x0000_s1145" style="position:absolute;left:10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4A4B9E" w:rsidRDefault="004A4B9E">
                              <w:r>
                                <w:rPr>
                                  <w:sz w:val="20"/>
                                </w:rPr>
                                <w:t xml:space="preserve"> </w:t>
                              </w:r>
                            </w:p>
                          </w:txbxContent>
                        </v:textbox>
                      </v:rect>
                      <v:rect id="Rectangle 515" o:spid="_x0000_s1146" style="position:absolute;left:107;top:1539;width:326;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4A4B9E" w:rsidRDefault="004A4B9E">
                              <w:r>
                                <w:rPr>
                                  <w:sz w:val="17"/>
                                </w:rPr>
                                <w:t xml:space="preserve"> </w:t>
                              </w:r>
                            </w:p>
                          </w:txbxContent>
                        </v:textbox>
                      </v:rect>
                      <v:rect id="Rectangle 516" o:spid="_x0000_s1147" style="position:absolute;left:22160;top:3291;width:15312;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4A4B9E" w:rsidRDefault="004A4B9E">
                              <w:r>
                                <w:rPr>
                                  <w:sz w:val="44"/>
                                </w:rPr>
                                <w:t xml:space="preserve">Pathways </w:t>
                              </w:r>
                            </w:p>
                          </w:txbxContent>
                        </v:textbox>
                      </v:rect>
                      <v:rect id="Rectangle 517" o:spid="_x0000_s1148" style="position:absolute;left:107;top:638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rsidR="004A4B9E" w:rsidRDefault="004A4B9E">
                              <w:r>
                                <w:rPr>
                                  <w:sz w:val="20"/>
                                </w:rPr>
                                <w:t xml:space="preserve"> </w:t>
                              </w:r>
                            </w:p>
                          </w:txbxContent>
                        </v:textbox>
                      </v:rect>
                      <v:rect id="Rectangle 518" o:spid="_x0000_s1149" style="position:absolute;left:107;top:794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43"/>
        </w:trPr>
        <w:tc>
          <w:tcPr>
            <w:tcW w:w="8541" w:type="dxa"/>
            <w:tcBorders>
              <w:top w:val="single" w:sz="6" w:space="0" w:color="008000"/>
              <w:left w:val="double" w:sz="8" w:space="0" w:color="008000"/>
              <w:bottom w:val="double" w:sz="6" w:space="0" w:color="008000"/>
              <w:right w:val="double" w:sz="7" w:space="0" w:color="008000"/>
            </w:tcBorders>
          </w:tcPr>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noProof/>
              </w:rPr>
              <mc:AlternateContent>
                <mc:Choice Requires="wpg">
                  <w:drawing>
                    <wp:inline distT="0" distB="0" distL="0" distR="0" wp14:anchorId="6151EB3B" wp14:editId="1EBA0EED">
                      <wp:extent cx="5398569" cy="5210809"/>
                      <wp:effectExtent l="0" t="0" r="0" b="9525"/>
                      <wp:docPr id="5593" name="Group 5593"/>
                      <wp:cNvGraphicFramePr/>
                      <a:graphic xmlns:a="http://schemas.openxmlformats.org/drawingml/2006/main">
                        <a:graphicData uri="http://schemas.microsoft.com/office/word/2010/wordprocessingGroup">
                          <wpg:wgp>
                            <wpg:cNvGrpSpPr/>
                            <wpg:grpSpPr>
                              <a:xfrm>
                                <a:off x="0" y="0"/>
                                <a:ext cx="5398569" cy="5210809"/>
                                <a:chOff x="0" y="9525"/>
                                <a:chExt cx="5398569" cy="5210809"/>
                              </a:xfrm>
                            </wpg:grpSpPr>
                            <pic:pic xmlns:pic="http://schemas.openxmlformats.org/drawingml/2006/picture">
                              <pic:nvPicPr>
                                <pic:cNvPr id="483" name="Picture 483"/>
                                <pic:cNvPicPr/>
                              </pic:nvPicPr>
                              <pic:blipFill>
                                <a:blip r:embed="rId19"/>
                                <a:stretch>
                                  <a:fillRect/>
                                </a:stretch>
                              </pic:blipFill>
                              <pic:spPr>
                                <a:xfrm>
                                  <a:off x="1976755" y="1991359"/>
                                  <a:ext cx="1422400" cy="1422400"/>
                                </a:xfrm>
                                <a:prstGeom prst="rect">
                                  <a:avLst/>
                                </a:prstGeom>
                              </pic:spPr>
                            </pic:pic>
                            <wps:wsp>
                              <wps:cNvPr id="484" name="Shape 484"/>
                              <wps:cNvSpPr/>
                              <wps:spPr>
                                <a:xfrm>
                                  <a:off x="2682875" y="1365886"/>
                                  <a:ext cx="0" cy="638810"/>
                                </a:xfrm>
                                <a:custGeom>
                                  <a:avLst/>
                                  <a:gdLst/>
                                  <a:ahLst/>
                                  <a:cxnLst/>
                                  <a:rect l="0" t="0" r="0" b="0"/>
                                  <a:pathLst>
                                    <a:path h="638810">
                                      <a:moveTo>
                                        <a:pt x="0" y="638810"/>
                                      </a:moveTo>
                                      <a:lnTo>
                                        <a:pt x="0" y="0"/>
                                      </a:lnTo>
                                    </a:path>
                                  </a:pathLst>
                                </a:custGeom>
                                <a:ln w="9525" cap="rnd">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485" name="Picture 485"/>
                                <pic:cNvPicPr/>
                              </pic:nvPicPr>
                              <pic:blipFill>
                                <a:blip r:embed="rId20"/>
                                <a:stretch>
                                  <a:fillRect/>
                                </a:stretch>
                              </pic:blipFill>
                              <pic:spPr>
                                <a:xfrm>
                                  <a:off x="1962640" y="9525"/>
                                  <a:ext cx="1435100" cy="1435100"/>
                                </a:xfrm>
                                <a:prstGeom prst="rect">
                                  <a:avLst/>
                                </a:prstGeom>
                              </pic:spPr>
                            </pic:pic>
                            <wps:wsp>
                              <wps:cNvPr id="486" name="Shape 486"/>
                              <wps:cNvSpPr/>
                              <wps:spPr>
                                <a:xfrm>
                                  <a:off x="3206115" y="1840230"/>
                                  <a:ext cx="521970" cy="415925"/>
                                </a:xfrm>
                                <a:custGeom>
                                  <a:avLst/>
                                  <a:gdLst/>
                                  <a:ahLst/>
                                  <a:cxnLst/>
                                  <a:rect l="0" t="0" r="0" b="0"/>
                                  <a:pathLst>
                                    <a:path w="521970" h="415925">
                                      <a:moveTo>
                                        <a:pt x="0" y="415925"/>
                                      </a:moveTo>
                                      <a:lnTo>
                                        <a:pt x="521970" y="0"/>
                                      </a:lnTo>
                                    </a:path>
                                  </a:pathLst>
                                </a:custGeom>
                                <a:ln w="9525" cap="rnd">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488" name="Picture 488"/>
                                <pic:cNvPicPr/>
                              </pic:nvPicPr>
                              <pic:blipFill>
                                <a:blip r:embed="rId21"/>
                                <a:stretch>
                                  <a:fillRect/>
                                </a:stretch>
                              </pic:blipFill>
                              <pic:spPr>
                                <a:xfrm>
                                  <a:off x="3465760" y="726439"/>
                                  <a:ext cx="1435100" cy="1435100"/>
                                </a:xfrm>
                                <a:prstGeom prst="rect">
                                  <a:avLst/>
                                </a:prstGeom>
                              </pic:spPr>
                            </pic:pic>
                            <wps:wsp>
                              <wps:cNvPr id="489" name="Shape 489"/>
                              <wps:cNvSpPr/>
                              <wps:spPr>
                                <a:xfrm>
                                  <a:off x="3335655" y="2823210"/>
                                  <a:ext cx="650875" cy="147955"/>
                                </a:xfrm>
                                <a:custGeom>
                                  <a:avLst/>
                                  <a:gdLst/>
                                  <a:ahLst/>
                                  <a:cxnLst/>
                                  <a:rect l="0" t="0" r="0" b="0"/>
                                  <a:pathLst>
                                    <a:path w="650875" h="147955">
                                      <a:moveTo>
                                        <a:pt x="0" y="0"/>
                                      </a:moveTo>
                                      <a:lnTo>
                                        <a:pt x="650875" y="147955"/>
                                      </a:lnTo>
                                    </a:path>
                                  </a:pathLst>
                                </a:custGeom>
                                <a:ln w="9525" cap="rnd">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490" name="Picture 490"/>
                                <pic:cNvPicPr/>
                              </pic:nvPicPr>
                              <pic:blipFill>
                                <a:blip r:embed="rId22"/>
                                <a:stretch>
                                  <a:fillRect/>
                                </a:stretch>
                              </pic:blipFill>
                              <pic:spPr>
                                <a:xfrm>
                                  <a:off x="3919854" y="2424429"/>
                                  <a:ext cx="1435100" cy="1435099"/>
                                </a:xfrm>
                                <a:prstGeom prst="rect">
                                  <a:avLst/>
                                </a:prstGeom>
                              </pic:spPr>
                            </pic:pic>
                            <wps:wsp>
                              <wps:cNvPr id="491" name="Shape 491"/>
                              <wps:cNvSpPr/>
                              <wps:spPr>
                                <a:xfrm>
                                  <a:off x="2973705" y="3277235"/>
                                  <a:ext cx="289560" cy="601345"/>
                                </a:xfrm>
                                <a:custGeom>
                                  <a:avLst/>
                                  <a:gdLst/>
                                  <a:ahLst/>
                                  <a:cxnLst/>
                                  <a:rect l="0" t="0" r="0" b="0"/>
                                  <a:pathLst>
                                    <a:path w="289560" h="601345">
                                      <a:moveTo>
                                        <a:pt x="0" y="0"/>
                                      </a:moveTo>
                                      <a:lnTo>
                                        <a:pt x="289560" y="601345"/>
                                      </a:lnTo>
                                    </a:path>
                                  </a:pathLst>
                                </a:custGeom>
                                <a:ln w="9525" cap="rnd">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492" name="Picture 492"/>
                                <pic:cNvPicPr/>
                              </pic:nvPicPr>
                              <pic:blipFill>
                                <a:blip r:embed="rId23"/>
                                <a:stretch>
                                  <a:fillRect/>
                                </a:stretch>
                              </pic:blipFill>
                              <pic:spPr>
                                <a:xfrm>
                                  <a:off x="2834639" y="3785233"/>
                                  <a:ext cx="1435100" cy="1435101"/>
                                </a:xfrm>
                                <a:prstGeom prst="rect">
                                  <a:avLst/>
                                </a:prstGeom>
                              </pic:spPr>
                            </pic:pic>
                            <wps:wsp>
                              <wps:cNvPr id="493" name="Shape 493"/>
                              <wps:cNvSpPr/>
                              <wps:spPr>
                                <a:xfrm>
                                  <a:off x="2102485" y="3277235"/>
                                  <a:ext cx="289560" cy="601345"/>
                                </a:xfrm>
                                <a:custGeom>
                                  <a:avLst/>
                                  <a:gdLst/>
                                  <a:ahLst/>
                                  <a:cxnLst/>
                                  <a:rect l="0" t="0" r="0" b="0"/>
                                  <a:pathLst>
                                    <a:path w="289560" h="601345">
                                      <a:moveTo>
                                        <a:pt x="289560" y="0"/>
                                      </a:moveTo>
                                      <a:lnTo>
                                        <a:pt x="0" y="601345"/>
                                      </a:lnTo>
                                    </a:path>
                                  </a:pathLst>
                                </a:custGeom>
                                <a:ln w="9525" cap="rnd">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494" name="Picture 494"/>
                                <pic:cNvPicPr/>
                              </pic:nvPicPr>
                              <pic:blipFill>
                                <a:blip r:embed="rId24"/>
                                <a:stretch>
                                  <a:fillRect/>
                                </a:stretch>
                              </pic:blipFill>
                              <pic:spPr>
                                <a:xfrm>
                                  <a:off x="1092834" y="3785233"/>
                                  <a:ext cx="1435100" cy="1435101"/>
                                </a:xfrm>
                                <a:prstGeom prst="rect">
                                  <a:avLst/>
                                </a:prstGeom>
                              </pic:spPr>
                            </pic:pic>
                            <wps:wsp>
                              <wps:cNvPr id="495" name="Shape 495"/>
                              <wps:cNvSpPr/>
                              <wps:spPr>
                                <a:xfrm>
                                  <a:off x="1379220" y="2823210"/>
                                  <a:ext cx="650875" cy="147955"/>
                                </a:xfrm>
                                <a:custGeom>
                                  <a:avLst/>
                                  <a:gdLst/>
                                  <a:ahLst/>
                                  <a:cxnLst/>
                                  <a:rect l="0" t="0" r="0" b="0"/>
                                  <a:pathLst>
                                    <a:path w="650875" h="147955">
                                      <a:moveTo>
                                        <a:pt x="650875" y="0"/>
                                      </a:moveTo>
                                      <a:lnTo>
                                        <a:pt x="0" y="147955"/>
                                      </a:lnTo>
                                    </a:path>
                                  </a:pathLst>
                                </a:custGeom>
                                <a:ln w="9525" cap="rnd">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496" name="Picture 496"/>
                                <pic:cNvPicPr/>
                              </pic:nvPicPr>
                              <pic:blipFill>
                                <a:blip r:embed="rId25"/>
                                <a:stretch>
                                  <a:fillRect/>
                                </a:stretch>
                              </pic:blipFill>
                              <pic:spPr>
                                <a:xfrm>
                                  <a:off x="7620" y="2424429"/>
                                  <a:ext cx="1435100" cy="1435099"/>
                                </a:xfrm>
                                <a:prstGeom prst="rect">
                                  <a:avLst/>
                                </a:prstGeom>
                              </pic:spPr>
                            </pic:pic>
                            <wps:wsp>
                              <wps:cNvPr id="497" name="Shape 497"/>
                              <wps:cNvSpPr/>
                              <wps:spPr>
                                <a:xfrm>
                                  <a:off x="1637030" y="1840230"/>
                                  <a:ext cx="521970" cy="415925"/>
                                </a:xfrm>
                                <a:custGeom>
                                  <a:avLst/>
                                  <a:gdLst/>
                                  <a:ahLst/>
                                  <a:cxnLst/>
                                  <a:rect l="0" t="0" r="0" b="0"/>
                                  <a:pathLst>
                                    <a:path w="521970" h="415925">
                                      <a:moveTo>
                                        <a:pt x="521970" y="415925"/>
                                      </a:moveTo>
                                      <a:lnTo>
                                        <a:pt x="0" y="0"/>
                                      </a:lnTo>
                                    </a:path>
                                  </a:pathLst>
                                </a:custGeom>
                                <a:ln w="9525" cap="rnd">
                                  <a:round/>
                                </a:ln>
                              </wps:spPr>
                              <wps:style>
                                <a:lnRef idx="1">
                                  <a:srgbClr val="3C6695"/>
                                </a:lnRef>
                                <a:fillRef idx="0">
                                  <a:srgbClr val="000000">
                                    <a:alpha val="0"/>
                                  </a:srgbClr>
                                </a:fillRef>
                                <a:effectRef idx="0">
                                  <a:scrgbClr r="0" g="0" b="0"/>
                                </a:effectRef>
                                <a:fontRef idx="none"/>
                              </wps:style>
                              <wps:bodyPr/>
                            </wps:wsp>
                            <pic:pic xmlns:pic="http://schemas.openxmlformats.org/drawingml/2006/picture">
                              <pic:nvPicPr>
                                <pic:cNvPr id="498" name="Picture 498"/>
                                <pic:cNvPicPr/>
                              </pic:nvPicPr>
                              <pic:blipFill>
                                <a:blip r:embed="rId25"/>
                                <a:stretch>
                                  <a:fillRect/>
                                </a:stretch>
                              </pic:blipFill>
                              <pic:spPr>
                                <a:xfrm>
                                  <a:off x="394970" y="726439"/>
                                  <a:ext cx="1435100" cy="1435100"/>
                                </a:xfrm>
                                <a:prstGeom prst="rect">
                                  <a:avLst/>
                                </a:prstGeom>
                              </pic:spPr>
                            </pic:pic>
                            <wps:wsp>
                              <wps:cNvPr id="530" name="Rectangle 530"/>
                              <wps:cNvSpPr/>
                              <wps:spPr>
                                <a:xfrm>
                                  <a:off x="2164727" y="493075"/>
                                  <a:ext cx="1235447" cy="507050"/>
                                </a:xfrm>
                                <a:prstGeom prst="rect">
                                  <a:avLst/>
                                </a:prstGeom>
                                <a:ln>
                                  <a:noFill/>
                                </a:ln>
                              </wps:spPr>
                              <wps:txbx>
                                <w:txbxContent>
                                  <w:p w:rsidR="004A4B9E" w:rsidRDefault="004A4B9E">
                                    <w:r>
                                      <w:rPr>
                                        <w:color w:val="FFFFFF"/>
                                        <w:sz w:val="24"/>
                                      </w:rPr>
                                      <w:t>Food Technology and Café.</w:t>
                                    </w:r>
                                  </w:p>
                                </w:txbxContent>
                              </wps:txbx>
                              <wps:bodyPr horzOverflow="overflow" vert="horz" lIns="0" tIns="0" rIns="0" bIns="0" rtlCol="0">
                                <a:noAutofit/>
                              </wps:bodyPr>
                            </wps:wsp>
                            <wps:wsp>
                              <wps:cNvPr id="531" name="Rectangle 531"/>
                              <wps:cNvSpPr/>
                              <wps:spPr>
                                <a:xfrm>
                                  <a:off x="2240280" y="706882"/>
                                  <a:ext cx="1225476" cy="206453"/>
                                </a:xfrm>
                                <a:prstGeom prst="rect">
                                  <a:avLst/>
                                </a:prstGeom>
                                <a:ln>
                                  <a:noFill/>
                                </a:ln>
                              </wps:spPr>
                              <wps:txbx>
                                <w:txbxContent>
                                  <w:p w:rsidR="004A4B9E" w:rsidRDefault="004A4B9E">
                                    <w:r>
                                      <w:rPr>
                                        <w:color w:val="FFFFFF"/>
                                        <w:sz w:val="24"/>
                                      </w:rPr>
                                      <w:t xml:space="preserve"> </w:t>
                                    </w:r>
                                  </w:p>
                                </w:txbxContent>
                              </wps:txbx>
                              <wps:bodyPr horzOverflow="overflow" vert="horz" lIns="0" tIns="0" rIns="0" bIns="0" rtlCol="0">
                                <a:noAutofit/>
                              </wps:bodyPr>
                            </wps:wsp>
                            <wps:wsp>
                              <wps:cNvPr id="532" name="Rectangle 532"/>
                              <wps:cNvSpPr/>
                              <wps:spPr>
                                <a:xfrm>
                                  <a:off x="0" y="900811"/>
                                  <a:ext cx="55428" cy="249808"/>
                                </a:xfrm>
                                <a:prstGeom prst="rect">
                                  <a:avLst/>
                                </a:prstGeom>
                                <a:ln>
                                  <a:noFill/>
                                </a:ln>
                              </wps:spPr>
                              <wps:txbx>
                                <w:txbxContent>
                                  <w:p w:rsidR="004A4B9E" w:rsidRDefault="004A4B9E">
                                    <w:r>
                                      <w:rPr>
                                        <w:sz w:val="29"/>
                                      </w:rPr>
                                      <w:t xml:space="preserve"> </w:t>
                                    </w:r>
                                  </w:p>
                                </w:txbxContent>
                              </wps:txbx>
                              <wps:bodyPr horzOverflow="overflow" vert="horz" lIns="0" tIns="0" rIns="0" bIns="0" rtlCol="0">
                                <a:noAutofit/>
                              </wps:bodyPr>
                            </wps:wsp>
                            <wps:wsp>
                              <wps:cNvPr id="533" name="Rectangle 533"/>
                              <wps:cNvSpPr/>
                              <wps:spPr>
                                <a:xfrm>
                                  <a:off x="897636" y="1183894"/>
                                  <a:ext cx="623481" cy="206453"/>
                                </a:xfrm>
                                <a:prstGeom prst="rect">
                                  <a:avLst/>
                                </a:prstGeom>
                                <a:ln>
                                  <a:noFill/>
                                </a:ln>
                              </wps:spPr>
                              <wps:txbx>
                                <w:txbxContent>
                                  <w:p w:rsidR="004A4B9E" w:rsidRDefault="004A4B9E">
                                    <w:r>
                                      <w:rPr>
                                        <w:color w:val="FFFFFF"/>
                                        <w:sz w:val="24"/>
                                      </w:rPr>
                                      <w:t xml:space="preserve">Animal </w:t>
                                    </w:r>
                                  </w:p>
                                </w:txbxContent>
                              </wps:txbx>
                              <wps:bodyPr horzOverflow="overflow" vert="horz" lIns="0" tIns="0" rIns="0" bIns="0" rtlCol="0">
                                <a:noAutofit/>
                              </wps:bodyPr>
                            </wps:wsp>
                            <wps:wsp>
                              <wps:cNvPr id="534" name="Rectangle 534"/>
                              <wps:cNvSpPr/>
                              <wps:spPr>
                                <a:xfrm>
                                  <a:off x="935763" y="1390342"/>
                                  <a:ext cx="1166695" cy="206453"/>
                                </a:xfrm>
                                <a:prstGeom prst="rect">
                                  <a:avLst/>
                                </a:prstGeom>
                                <a:ln>
                                  <a:noFill/>
                                </a:ln>
                              </wps:spPr>
                              <wps:txbx>
                                <w:txbxContent>
                                  <w:p w:rsidR="004A4B9E" w:rsidRDefault="004A4B9E">
                                    <w:r>
                                      <w:rPr>
                                        <w:color w:val="FFFFFF"/>
                                        <w:sz w:val="24"/>
                                      </w:rPr>
                                      <w:t xml:space="preserve">Care  </w:t>
                                    </w:r>
                                  </w:p>
                                </w:txbxContent>
                              </wps:txbx>
                              <wps:bodyPr horzOverflow="overflow" vert="horz" lIns="0" tIns="0" rIns="0" bIns="0" rtlCol="0">
                                <a:noAutofit/>
                              </wps:bodyPr>
                            </wps:wsp>
                            <wps:wsp>
                              <wps:cNvPr id="535" name="Rectangle 535"/>
                              <wps:cNvSpPr/>
                              <wps:spPr>
                                <a:xfrm>
                                  <a:off x="4253484" y="1152902"/>
                                  <a:ext cx="50673" cy="184382"/>
                                </a:xfrm>
                                <a:prstGeom prst="rect">
                                  <a:avLst/>
                                </a:prstGeom>
                                <a:ln>
                                  <a:noFill/>
                                </a:ln>
                              </wps:spPr>
                              <wps:txbx>
                                <w:txbxContent>
                                  <w:p w:rsidR="004A4B9E" w:rsidRDefault="004A4B9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6" name="Rectangle 536"/>
                              <wps:cNvSpPr/>
                              <wps:spPr>
                                <a:xfrm>
                                  <a:off x="3800475" y="1327597"/>
                                  <a:ext cx="835809" cy="225247"/>
                                </a:xfrm>
                                <a:prstGeom prst="rect">
                                  <a:avLst/>
                                </a:prstGeom>
                                <a:ln>
                                  <a:noFill/>
                                </a:ln>
                              </wps:spPr>
                              <wps:txbx>
                                <w:txbxContent>
                                  <w:p w:rsidR="004A4B9E" w:rsidRDefault="004A4B9E">
                                    <w:r>
                                      <w:rPr>
                                        <w:color w:val="FFFFFF"/>
                                        <w:sz w:val="24"/>
                                      </w:rPr>
                                      <w:t>Horticulture</w:t>
                                    </w:r>
                                  </w:p>
                                </w:txbxContent>
                              </wps:txbx>
                              <wps:bodyPr horzOverflow="overflow" vert="horz" lIns="0" tIns="0" rIns="0" bIns="0" rtlCol="0">
                                <a:noAutofit/>
                              </wps:bodyPr>
                            </wps:wsp>
                            <wps:wsp>
                              <wps:cNvPr id="537" name="Rectangle 537"/>
                              <wps:cNvSpPr/>
                              <wps:spPr>
                                <a:xfrm>
                                  <a:off x="0" y="1532509"/>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38" name="Rectangle 538"/>
                              <wps:cNvSpPr/>
                              <wps:spPr>
                                <a:xfrm>
                                  <a:off x="0" y="1687968"/>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39" name="Rectangle 539"/>
                              <wps:cNvSpPr/>
                              <wps:spPr>
                                <a:xfrm>
                                  <a:off x="0" y="1843426"/>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40" name="Rectangle 540"/>
                              <wps:cNvSpPr/>
                              <wps:spPr>
                                <a:xfrm>
                                  <a:off x="0" y="1997367"/>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41" name="Rectangle 541"/>
                              <wps:cNvSpPr/>
                              <wps:spPr>
                                <a:xfrm>
                                  <a:off x="0" y="2155825"/>
                                  <a:ext cx="36189" cy="163098"/>
                                </a:xfrm>
                                <a:prstGeom prst="rect">
                                  <a:avLst/>
                                </a:prstGeom>
                                <a:ln>
                                  <a:noFill/>
                                </a:ln>
                              </wps:spPr>
                              <wps:txbx>
                                <w:txbxContent>
                                  <w:p w:rsidR="004A4B9E" w:rsidRDefault="004A4B9E">
                                    <w:r>
                                      <w:rPr>
                                        <w:sz w:val="19"/>
                                      </w:rPr>
                                      <w:t xml:space="preserve"> </w:t>
                                    </w:r>
                                  </w:p>
                                </w:txbxContent>
                              </wps:txbx>
                              <wps:bodyPr horzOverflow="overflow" vert="horz" lIns="0" tIns="0" rIns="0" bIns="0" rtlCol="0">
                                <a:noAutofit/>
                              </wps:bodyPr>
                            </wps:wsp>
                            <wps:wsp>
                              <wps:cNvPr id="542" name="Rectangle 542"/>
                              <wps:cNvSpPr/>
                              <wps:spPr>
                                <a:xfrm>
                                  <a:off x="0" y="2310130"/>
                                  <a:ext cx="45808" cy="206453"/>
                                </a:xfrm>
                                <a:prstGeom prst="rect">
                                  <a:avLst/>
                                </a:prstGeom>
                                <a:ln>
                                  <a:noFill/>
                                </a:ln>
                              </wps:spPr>
                              <wps:txbx>
                                <w:txbxContent>
                                  <w:p w:rsidR="004A4B9E" w:rsidRDefault="004A4B9E">
                                    <w:r>
                                      <w:rPr>
                                        <w:sz w:val="24"/>
                                      </w:rPr>
                                      <w:t xml:space="preserve"> </w:t>
                                    </w:r>
                                  </w:p>
                                </w:txbxContent>
                              </wps:txbx>
                              <wps:bodyPr horzOverflow="overflow" vert="horz" lIns="0" tIns="0" rIns="0" bIns="0" rtlCol="0">
                                <a:noAutofit/>
                              </wps:bodyPr>
                            </wps:wsp>
                            <wps:wsp>
                              <wps:cNvPr id="543" name="Rectangle 543"/>
                              <wps:cNvSpPr/>
                              <wps:spPr>
                                <a:xfrm>
                                  <a:off x="0" y="2496058"/>
                                  <a:ext cx="45808" cy="206453"/>
                                </a:xfrm>
                                <a:prstGeom prst="rect">
                                  <a:avLst/>
                                </a:prstGeom>
                                <a:ln>
                                  <a:noFill/>
                                </a:ln>
                              </wps:spPr>
                              <wps:txbx>
                                <w:txbxContent>
                                  <w:p w:rsidR="004A4B9E" w:rsidRDefault="004A4B9E">
                                    <w:r>
                                      <w:rPr>
                                        <w:sz w:val="24"/>
                                      </w:rPr>
                                      <w:t xml:space="preserve"> </w:t>
                                    </w:r>
                                  </w:p>
                                </w:txbxContent>
                              </wps:txbx>
                              <wps:bodyPr horzOverflow="overflow" vert="horz" lIns="0" tIns="0" rIns="0" bIns="0" rtlCol="0">
                                <a:noAutofit/>
                              </wps:bodyPr>
                            </wps:wsp>
                            <wps:wsp>
                              <wps:cNvPr id="544" name="Rectangle 544"/>
                              <wps:cNvSpPr/>
                              <wps:spPr>
                                <a:xfrm>
                                  <a:off x="0" y="2680462"/>
                                  <a:ext cx="40311" cy="181679"/>
                                </a:xfrm>
                                <a:prstGeom prst="rect">
                                  <a:avLst/>
                                </a:prstGeom>
                                <a:ln>
                                  <a:noFill/>
                                </a:ln>
                              </wps:spPr>
                              <wps:txbx>
                                <w:txbxContent>
                                  <w:p w:rsidR="004A4B9E" w:rsidRDefault="004A4B9E">
                                    <w:r>
                                      <w:rPr>
                                        <w:sz w:val="21"/>
                                      </w:rPr>
                                      <w:t xml:space="preserve"> </w:t>
                                    </w:r>
                                  </w:p>
                                </w:txbxContent>
                              </wps:txbx>
                              <wps:bodyPr horzOverflow="overflow" vert="horz" lIns="0" tIns="0" rIns="0" bIns="0" rtlCol="0">
                                <a:noAutofit/>
                              </wps:bodyPr>
                            </wps:wsp>
                            <wps:wsp>
                              <wps:cNvPr id="545" name="Rectangle 545"/>
                              <wps:cNvSpPr/>
                              <wps:spPr>
                                <a:xfrm>
                                  <a:off x="638937" y="2992501"/>
                                  <a:ext cx="1016703" cy="206453"/>
                                </a:xfrm>
                                <a:prstGeom prst="rect">
                                  <a:avLst/>
                                </a:prstGeom>
                                <a:ln>
                                  <a:noFill/>
                                </a:ln>
                              </wps:spPr>
                              <wps:txbx>
                                <w:txbxContent>
                                  <w:p w:rsidR="004A4B9E" w:rsidRDefault="004A4B9E">
                                    <w:r>
                                      <w:rPr>
                                        <w:color w:val="FFFFFF"/>
                                        <w:sz w:val="24"/>
                                      </w:rPr>
                                      <w:t>Art</w:t>
                                    </w:r>
                                  </w:p>
                                </w:txbxContent>
                              </wps:txbx>
                              <wps:bodyPr horzOverflow="overflow" vert="horz" lIns="0" tIns="0" rIns="0" bIns="0" rtlCol="0">
                                <a:noAutofit/>
                              </wps:bodyPr>
                            </wps:wsp>
                            <wps:wsp>
                              <wps:cNvPr id="546" name="Rectangle 546"/>
                              <wps:cNvSpPr/>
                              <wps:spPr>
                                <a:xfrm>
                                  <a:off x="2237232" y="2332228"/>
                                  <a:ext cx="1183012" cy="309679"/>
                                </a:xfrm>
                                <a:prstGeom prst="rect">
                                  <a:avLst/>
                                </a:prstGeom>
                                <a:ln>
                                  <a:noFill/>
                                </a:ln>
                              </wps:spPr>
                              <wps:txbx>
                                <w:txbxContent>
                                  <w:p w:rsidR="004A4B9E" w:rsidRDefault="004A4B9E">
                                    <w:r>
                                      <w:rPr>
                                        <w:color w:val="FFFFFF"/>
                                        <w:sz w:val="36"/>
                                      </w:rPr>
                                      <w:t>Pathways</w:t>
                                    </w:r>
                                  </w:p>
                                </w:txbxContent>
                              </wps:txbx>
                              <wps:bodyPr horzOverflow="overflow" vert="horz" lIns="0" tIns="0" rIns="0" bIns="0" rtlCol="0">
                                <a:noAutofit/>
                              </wps:bodyPr>
                            </wps:wsp>
                            <wps:wsp>
                              <wps:cNvPr id="547" name="Rectangle 547"/>
                              <wps:cNvSpPr/>
                              <wps:spPr>
                                <a:xfrm>
                                  <a:off x="3127248" y="2294509"/>
                                  <a:ext cx="83829" cy="377809"/>
                                </a:xfrm>
                                <a:prstGeom prst="rect">
                                  <a:avLst/>
                                </a:prstGeom>
                                <a:ln>
                                  <a:noFill/>
                                </a:ln>
                              </wps:spPr>
                              <wps:txbx>
                                <w:txbxContent>
                                  <w:p w:rsidR="004A4B9E" w:rsidRDefault="004A4B9E">
                                    <w:r>
                                      <w:rPr>
                                        <w:color w:val="FFFFFF"/>
                                        <w:sz w:val="44"/>
                                      </w:rPr>
                                      <w:t xml:space="preserve"> </w:t>
                                    </w:r>
                                  </w:p>
                                </w:txbxContent>
                              </wps:txbx>
                              <wps:bodyPr horzOverflow="overflow" vert="horz" lIns="0" tIns="0" rIns="0" bIns="0" rtlCol="0">
                                <a:noAutofit/>
                              </wps:bodyPr>
                            </wps:wsp>
                            <wps:wsp>
                              <wps:cNvPr id="548" name="Rectangle 548"/>
                              <wps:cNvSpPr/>
                              <wps:spPr>
                                <a:xfrm>
                                  <a:off x="3930396" y="2310130"/>
                                  <a:ext cx="45808" cy="206453"/>
                                </a:xfrm>
                                <a:prstGeom prst="rect">
                                  <a:avLst/>
                                </a:prstGeom>
                                <a:ln>
                                  <a:noFill/>
                                </a:ln>
                              </wps:spPr>
                              <wps:txbx>
                                <w:txbxContent>
                                  <w:p w:rsidR="004A4B9E" w:rsidRDefault="004A4B9E">
                                    <w:r>
                                      <w:rPr>
                                        <w:sz w:val="24"/>
                                      </w:rPr>
                                      <w:t xml:space="preserve"> </w:t>
                                    </w:r>
                                  </w:p>
                                </w:txbxContent>
                              </wps:txbx>
                              <wps:bodyPr horzOverflow="overflow" vert="horz" lIns="0" tIns="0" rIns="0" bIns="0" rtlCol="0">
                                <a:noAutofit/>
                              </wps:bodyPr>
                            </wps:wsp>
                            <wps:wsp>
                              <wps:cNvPr id="549" name="Rectangle 549"/>
                              <wps:cNvSpPr/>
                              <wps:spPr>
                                <a:xfrm>
                                  <a:off x="3930396" y="2513584"/>
                                  <a:ext cx="65048" cy="293163"/>
                                </a:xfrm>
                                <a:prstGeom prst="rect">
                                  <a:avLst/>
                                </a:prstGeom>
                                <a:ln>
                                  <a:noFill/>
                                </a:ln>
                              </wps:spPr>
                              <wps:txbx>
                                <w:txbxContent>
                                  <w:p w:rsidR="004A4B9E" w:rsidRDefault="004A4B9E">
                                    <w:r>
                                      <w:rPr>
                                        <w:sz w:val="34"/>
                                      </w:rPr>
                                      <w:t xml:space="preserve"> </w:t>
                                    </w:r>
                                  </w:p>
                                </w:txbxContent>
                              </wps:txbx>
                              <wps:bodyPr horzOverflow="overflow" vert="horz" lIns="0" tIns="0" rIns="0" bIns="0" rtlCol="0">
                                <a:noAutofit/>
                              </wps:bodyPr>
                            </wps:wsp>
                            <wps:wsp>
                              <wps:cNvPr id="550" name="Rectangle 550"/>
                              <wps:cNvSpPr/>
                              <wps:spPr>
                                <a:xfrm>
                                  <a:off x="4426458" y="2971140"/>
                                  <a:ext cx="972111" cy="206453"/>
                                </a:xfrm>
                                <a:prstGeom prst="rect">
                                  <a:avLst/>
                                </a:prstGeom>
                                <a:ln>
                                  <a:noFill/>
                                </a:ln>
                              </wps:spPr>
                              <wps:txbx>
                                <w:txbxContent>
                                  <w:p w:rsidR="004A4B9E" w:rsidRDefault="004A4B9E">
                                    <w:r>
                                      <w:rPr>
                                        <w:color w:val="FFFFFF"/>
                                        <w:sz w:val="24"/>
                                      </w:rPr>
                                      <w:t>Drama</w:t>
                                    </w:r>
                                  </w:p>
                                </w:txbxContent>
                              </wps:txbx>
                              <wps:bodyPr horzOverflow="overflow" vert="horz" lIns="0" tIns="0" rIns="0" bIns="0" rtlCol="0">
                                <a:noAutofit/>
                              </wps:bodyPr>
                            </wps:wsp>
                            <wps:wsp>
                              <wps:cNvPr id="551" name="Rectangle 551"/>
                              <wps:cNvSpPr/>
                              <wps:spPr>
                                <a:xfrm>
                                  <a:off x="4515612" y="2938018"/>
                                  <a:ext cx="380250" cy="206453"/>
                                </a:xfrm>
                                <a:prstGeom prst="rect">
                                  <a:avLst/>
                                </a:prstGeom>
                                <a:ln>
                                  <a:noFill/>
                                </a:ln>
                              </wps:spPr>
                              <wps:txbx>
                                <w:txbxContent>
                                  <w:p w:rsidR="004A4B9E" w:rsidRDefault="004A4B9E"/>
                                </w:txbxContent>
                              </wps:txbx>
                              <wps:bodyPr horzOverflow="overflow" vert="horz" lIns="0" tIns="0" rIns="0" bIns="0" rtlCol="0">
                                <a:noAutofit/>
                              </wps:bodyPr>
                            </wps:wsp>
                            <wps:wsp>
                              <wps:cNvPr id="552" name="Rectangle 552"/>
                              <wps:cNvSpPr/>
                              <wps:spPr>
                                <a:xfrm>
                                  <a:off x="0" y="3114421"/>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53" name="Rectangle 553"/>
                              <wps:cNvSpPr/>
                              <wps:spPr>
                                <a:xfrm>
                                  <a:off x="0" y="3268361"/>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54" name="Rectangle 554"/>
                              <wps:cNvSpPr/>
                              <wps:spPr>
                                <a:xfrm>
                                  <a:off x="0" y="3423820"/>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55" name="Rectangle 555"/>
                              <wps:cNvSpPr/>
                              <wps:spPr>
                                <a:xfrm>
                                  <a:off x="0" y="3579279"/>
                                  <a:ext cx="38021" cy="171356"/>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56" name="Rectangle 556"/>
                              <wps:cNvSpPr/>
                              <wps:spPr>
                                <a:xfrm>
                                  <a:off x="0" y="373322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57" name="Rectangle 557"/>
                              <wps:cNvSpPr/>
                              <wps:spPr>
                                <a:xfrm>
                                  <a:off x="0" y="3901188"/>
                                  <a:ext cx="47641" cy="214711"/>
                                </a:xfrm>
                                <a:prstGeom prst="rect">
                                  <a:avLst/>
                                </a:prstGeom>
                                <a:ln>
                                  <a:noFill/>
                                </a:ln>
                              </wps:spPr>
                              <wps:txbx>
                                <w:txbxContent>
                                  <w:p w:rsidR="004A4B9E" w:rsidRDefault="004A4B9E">
                                    <w:r>
                                      <w:rPr>
                                        <w:sz w:val="25"/>
                                      </w:rPr>
                                      <w:t xml:space="preserve"> </w:t>
                                    </w:r>
                                  </w:p>
                                </w:txbxContent>
                              </wps:txbx>
                              <wps:bodyPr horzOverflow="overflow" vert="horz" lIns="0" tIns="0" rIns="0" bIns="0" rtlCol="0">
                                <a:noAutofit/>
                              </wps:bodyPr>
                            </wps:wsp>
                            <wps:wsp>
                              <wps:cNvPr id="558" name="Rectangle 558"/>
                              <wps:cNvSpPr/>
                              <wps:spPr>
                                <a:xfrm>
                                  <a:off x="1309011" y="4210048"/>
                                  <a:ext cx="1020757" cy="628651"/>
                                </a:xfrm>
                                <a:prstGeom prst="rect">
                                  <a:avLst/>
                                </a:prstGeom>
                                <a:ln>
                                  <a:noFill/>
                                </a:ln>
                              </wps:spPr>
                              <wps:txbx>
                                <w:txbxContent>
                                  <w:p w:rsidR="004A4B9E" w:rsidRDefault="004A4B9E">
                                    <w:pPr>
                                      <w:rPr>
                                        <w:color w:val="FFFFFF"/>
                                        <w:sz w:val="24"/>
                                      </w:rPr>
                                    </w:pPr>
                                    <w:r>
                                      <w:rPr>
                                        <w:color w:val="FFFFFF"/>
                                        <w:sz w:val="24"/>
                                      </w:rPr>
                                      <w:t xml:space="preserve">Hospitality and Retail  </w:t>
                                    </w:r>
                                  </w:p>
                                  <w:p w:rsidR="004A4B9E" w:rsidRDefault="004A4B9E">
                                    <w:r>
                                      <w:rPr>
                                        <w:color w:val="FFFFFF"/>
                                        <w:sz w:val="24"/>
                                      </w:rPr>
                                      <w:t xml:space="preserve"> </w:t>
                                    </w:r>
                                  </w:p>
                                </w:txbxContent>
                              </wps:txbx>
                              <wps:bodyPr horzOverflow="overflow" vert="horz" lIns="0" tIns="0" rIns="0" bIns="0" rtlCol="0">
                                <a:noAutofit/>
                              </wps:bodyPr>
                            </wps:wsp>
                            <wps:wsp>
                              <wps:cNvPr id="559" name="Rectangle 559"/>
                              <wps:cNvSpPr/>
                              <wps:spPr>
                                <a:xfrm>
                                  <a:off x="3374517" y="4383914"/>
                                  <a:ext cx="755231" cy="206453"/>
                                </a:xfrm>
                                <a:prstGeom prst="rect">
                                  <a:avLst/>
                                </a:prstGeom>
                                <a:ln>
                                  <a:noFill/>
                                </a:ln>
                              </wps:spPr>
                              <wps:txbx>
                                <w:txbxContent>
                                  <w:p w:rsidR="004A4B9E" w:rsidRDefault="004A4B9E">
                                    <w:r>
                                      <w:rPr>
                                        <w:color w:val="FFFFFF"/>
                                        <w:sz w:val="24"/>
                                      </w:rPr>
                                      <w:t xml:space="preserve">Sports </w:t>
                                    </w:r>
                                  </w:p>
                                </w:txbxContent>
                              </wps:txbx>
                              <wps:bodyPr horzOverflow="overflow" vert="horz" lIns="0" tIns="0" rIns="0" bIns="0" rtlCol="0">
                                <a:noAutofit/>
                              </wps:bodyPr>
                            </wps:wsp>
                            <wps:wsp>
                              <wps:cNvPr id="560" name="Rectangle 560"/>
                              <wps:cNvSpPr/>
                              <wps:spPr>
                                <a:xfrm>
                                  <a:off x="3334512" y="4292855"/>
                                  <a:ext cx="635642" cy="206453"/>
                                </a:xfrm>
                                <a:prstGeom prst="rect">
                                  <a:avLst/>
                                </a:prstGeom>
                                <a:ln>
                                  <a:noFill/>
                                </a:ln>
                              </wps:spPr>
                              <wps:txbx>
                                <w:txbxContent>
                                  <w:p w:rsidR="004A4B9E" w:rsidRDefault="004A4B9E"/>
                                </w:txbxContent>
                              </wps:txbx>
                              <wps:bodyPr horzOverflow="overflow" vert="horz" lIns="0" tIns="0" rIns="0" bIns="0" rtlCol="0">
                                <a:noAutofit/>
                              </wps:bodyPr>
                            </wps:wsp>
                          </wpg:wgp>
                        </a:graphicData>
                      </a:graphic>
                    </wp:inline>
                  </w:drawing>
                </mc:Choice>
                <mc:Fallback>
                  <w:pict>
                    <v:group id="Group 5593" o:spid="_x0000_s1150" style="width:425.1pt;height:410.3pt;mso-position-horizontal-relative:char;mso-position-vertical-relative:line" coordorigin=",95" coordsize="53985,5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">
                      <v:shape id="Picture 483" o:spid="_x0000_s1151" type="#_x0000_t75" style="position:absolute;left:19767;top:19913;width:14224;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61zEAAAA3AAAAA8AAABkcnMvZG93bnJldi54bWxEj0FrwkAUhO9C/8PyCr3pxqaIxGxECgF7&#10;qtUKentkn0kw+zbsrpr667sFocdhZr5h8uVgOnEl51vLCqaTBARxZXXLtYLvXTmeg/ABWWNnmRT8&#10;kIdl8TTKMdP2xl903YZaRAj7DBU0IfSZlL5qyKCf2J44eifrDIYoXS21w1uEm06+JslMGmw5LjTY&#10;03tD1Xl7MQrSe3oo997vEubVpxnK4+bDHZV6eR5WCxCBhvAffrTXWsHbPIW/M/E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61zEAAAA3AAAAA8AAAAAAAAAAAAAAAAA&#10;nwIAAGRycy9kb3ducmV2LnhtbFBLBQYAAAAABAAEAPcAAACQAwAAAAA=&#10;">
                        <v:imagedata r:id="rId26" o:title=""/>
                      </v:shape>
                      <v:shape id="Shape 484" o:spid="_x0000_s1152" style="position:absolute;left:26828;top:13658;width:0;height:6388;visibility:visible;mso-wrap-style:square;v-text-anchor:top" coordsize="0,63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G8cQA&#10;AADcAAAADwAAAGRycy9kb3ducmV2LnhtbESPzYrCQBCE74LvMLSwN52oWQnRUUTw57KHTXyAJtMm&#10;0UxPyEw0+/bOwsIei+r6qmuzG0wjntS52rKC+SwCQVxYXXOp4JofpwkI55E1NpZJwQ852G3How2m&#10;2r74m56ZL0WAsEtRQeV9m0rpiooMupltiYN3s51BH2RXSt3hK8BNIxdRtJIGaw4NFbZ0qKh4ZL0J&#10;b3xly34ZX9y5wM/74mrzE55ypT4mw34NwtPg/4//0hetIE5i+B0TCC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hvHEAAAA3AAAAA8AAAAAAAAAAAAAAAAAmAIAAGRycy9k&#10;b3ducmV2LnhtbFBLBQYAAAAABAAEAPUAAACJAwAAAAA=&#10;" path="m,638810l,e" filled="f" strokecolor="#3c6695">
                        <v:stroke endcap="round"/>
                        <v:path arrowok="t" textboxrect="0,0,0,638810"/>
                      </v:shape>
                      <v:shape id="Picture 485" o:spid="_x0000_s1153" type="#_x0000_t75" style="position:absolute;left:19626;top:95;width:1435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XfEAAAA3AAAAA8AAABkcnMvZG93bnJldi54bWxEj0FrAjEUhO8F/0N4grearVqR1SilUOlB&#10;hK56f2zebtZuXrZJ1O2/N4WCx2FmvmFWm9624ko+NI4VvIwzEMSl0w3XCo6Hj+cFiBCRNbaOScEv&#10;BdisB08rzLW78Rddi1iLBOGQowITY5dLGUpDFsPYdcTJq5y3GJP0tdQebwluWznJsrm02HBaMNjR&#10;u6Hyu7hYBdV5X20nvtkdTf0zLWJ78vPDSanRsH9bgojUx0f4v/2pFcwWr/B3Jh0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IXfEAAAA3AAAAA8AAAAAAAAAAAAAAAAA&#10;nwIAAGRycy9kb3ducmV2LnhtbFBLBQYAAAAABAAEAPcAAACQAwAAAAA=&#10;">
                        <v:imagedata r:id="rId27" o:title=""/>
                      </v:shape>
                      <v:shape id="Shape 486" o:spid="_x0000_s1154" style="position:absolute;left:32061;top:18402;width:5219;height:4159;visibility:visible;mso-wrap-style:square;v-text-anchor:top" coordsize="52197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TDcUA&#10;AADcAAAADwAAAGRycy9kb3ducmV2LnhtbESPT2vCQBTE74V+h+UVvJS60YrY1FVECBQ8lMT0/si+&#10;/KHZt2l2TVI/fbcgeBxm5jfMdj+ZVgzUu8aygsU8AkFcWN1wpSA/Jy8bEM4ja2wtk4JfcrDfPT5s&#10;MdZ25JSGzFciQNjFqKD2vouldEVNBt3cdsTBK21v0AfZV1L3OAa4aeUyitbSYMNhocaOjjUV39nF&#10;KLCvP6dcXpO0/HwrvxLJz7lrSanZ03R4B+Fp8vfwrf2hFaw2a/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RMNxQAAANwAAAAPAAAAAAAAAAAAAAAAAJgCAABkcnMv&#10;ZG93bnJldi54bWxQSwUGAAAAAAQABAD1AAAAigMAAAAA&#10;" path="m,415925l521970,e" filled="f" strokecolor="#3c6695">
                        <v:stroke endcap="round"/>
                        <v:path arrowok="t" textboxrect="0,0,521970,415925"/>
                      </v:shape>
                      <v:shape id="Picture 488" o:spid="_x0000_s1155" type="#_x0000_t75" style="position:absolute;left:34657;top:7264;width:1435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aDl7CAAAA3AAAAA8AAABkcnMvZG93bnJldi54bWxET1trwjAUfh/4H8IR9jbTDhlSjSK6gSBD&#10;vKD4dmhOm2JyUppMu39vHgZ7/Pjus0XvrLhTFxrPCvJRBoK49LrhWsHp+PU2AREiskbrmRT8UoDF&#10;fPAyw0L7B+/pfoi1SCEcClRgYmwLKUNpyGEY+ZY4cZXvHMYEu1rqDh8p3Fn5nmUf0mHDqcFgSytD&#10;5e3w4xTo/e5mXJ5fz9ZePqttZbff61yp12G/nIKI1Md/8Z97oxWMJ2ltOpOO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mg5ewgAAANwAAAAPAAAAAAAAAAAAAAAAAJ8C&#10;AABkcnMvZG93bnJldi54bWxQSwUGAAAAAAQABAD3AAAAjgMAAAAA&#10;">
                        <v:imagedata r:id="rId28" o:title=""/>
                      </v:shape>
                      <v:shape id="Shape 489" o:spid="_x0000_s1156" style="position:absolute;left:33356;top:28232;width:6509;height:1479;visibility:visible;mso-wrap-style:square;v-text-anchor:top" coordsize="650875,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PKsQA&#10;AADcAAAADwAAAGRycy9kb3ducmV2LnhtbESPQWvCQBSE70L/w/IKvemmrRSNrlJKpUVEaNT7M/tM&#10;gtm36e6axH/vCoUeh5n5hpkve1OLlpyvLCt4HiUgiHOrKy4U7Her4QSED8gaa8uk4EoelouHwRxT&#10;bTv+oTYLhYgQ9ikqKENoUil9XpJBP7INcfRO1hkMUbpCaoddhJtaviTJmzRYcVwosaGPkvJzdjEK&#10;1njcbK/ejS+vwXWUfR1+P9uVUk+P/fsMRKA+/If/2t9awXgy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zyrEAAAA3AAAAA8AAAAAAAAAAAAAAAAAmAIAAGRycy9k&#10;b3ducmV2LnhtbFBLBQYAAAAABAAEAPUAAACJAwAAAAA=&#10;" path="m,l650875,147955e" filled="f" strokecolor="#3c6695">
                        <v:stroke endcap="round"/>
                        <v:path arrowok="t" textboxrect="0,0,650875,147955"/>
                      </v:shape>
                      <v:shape id="Picture 490" o:spid="_x0000_s1157" type="#_x0000_t75" style="position:absolute;left:39198;top:24244;width:1435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A1HBAAAA3AAAAA8AAABkcnMvZG93bnJldi54bWxET8uKwjAU3Q/4D+EKsxGbKjJqbRQZHBBX&#10;46OuL821LTY3pcnU+vdmIczycN7ppje16Kh1lWUFkygGQZxbXXGh4HL+GS9AOI+ssbZMCp7kYLMe&#10;fKSYaPvgI3UnX4gQwi5BBaX3TSKly0sy6CLbEAfuZluDPsC2kLrFRwg3tZzG8Zc0WHFoKLGh75Ly&#10;++nPKMh292z2HDVXzo4XfaiX3fx31Cn1Oey3KxCeev8vfrv3WsFsGeaHM+EI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VA1HBAAAA3AAAAA8AAAAAAAAAAAAAAAAAnwIA&#10;AGRycy9kb3ducmV2LnhtbFBLBQYAAAAABAAEAPcAAACNAwAAAAA=&#10;">
                        <v:imagedata r:id="rId29" o:title=""/>
                      </v:shape>
                      <v:shape id="Shape 491" o:spid="_x0000_s1158" style="position:absolute;left:29737;top:32772;width:2895;height:6013;visibility:visible;mso-wrap-style:square;v-text-anchor:top" coordsize="289560,6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V5MYA&#10;AADcAAAADwAAAGRycy9kb3ducmV2LnhtbESPQWvCQBSE7wX/w/IKvdWN0haNrhIEQUopaiteH9nX&#10;JCT7Nu5uTeyvd4WCx2FmvmHmy9404kzOV5YVjIYJCOLc6ooLBd9f6+cJCB+QNTaWScGFPCwXg4c5&#10;ptp2vKPzPhQiQtinqKAMoU2l9HlJBv3QtsTR+7HOYIjSFVI77CLcNHKcJG/SYMVxocSWViXl9f7X&#10;KHh17x/HU/dZb7uDvZxklq3+6q1ST499NgMRqA/38H97oxW8TE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6V5MYAAADcAAAADwAAAAAAAAAAAAAAAACYAgAAZHJz&#10;L2Rvd25yZXYueG1sUEsFBgAAAAAEAAQA9QAAAIsDAAAAAA==&#10;" path="m,l289560,601345e" filled="f" strokecolor="#3c6695">
                        <v:stroke endcap="round"/>
                        <v:path arrowok="t" textboxrect="0,0,289560,601345"/>
                      </v:shape>
                      <v:shape id="Picture 492" o:spid="_x0000_s1159" type="#_x0000_t75" style="position:absolute;left:28346;top:37852;width:1435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CbXFAAAA3AAAAA8AAABkcnMvZG93bnJldi54bWxEj0FrwkAUhO8F/8PyhN50Eymi0VXUUrE9&#10;FBoF8fbIPpNg9u2SXTX++25B6HGYmW+Y+bIzjbhR62vLCtJhAoK4sLrmUsFh/zGYgPABWWNjmRQ8&#10;yMNy0XuZY6btnX/olodSRAj7DBVUIbhMSl9UZNAPrSOO3tm2BkOUbSl1i/cIN40cJclYGqw5LlTo&#10;aFNRccmvRkHpjk1y2h526fF77d75K/2cnFOlXvvdagYiUBf+w8/2Tit4m47g70w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5Am1xQAAANwAAAAPAAAAAAAAAAAAAAAA&#10;AJ8CAABkcnMvZG93bnJldi54bWxQSwUGAAAAAAQABAD3AAAAkQMAAAAA&#10;">
                        <v:imagedata r:id="rId30" o:title=""/>
                      </v:shape>
                      <v:shape id="Shape 493" o:spid="_x0000_s1160" style="position:absolute;left:21024;top:32772;width:2896;height:6013;visibility:visible;mso-wrap-style:square;v-text-anchor:top" coordsize="289560,6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uCMYA&#10;AADcAAAADwAAAGRycy9kb3ducmV2LnhtbESPQWvCQBSE7wX/w/IEb3WjbaVGVwlCoZRS1LZ4fWSf&#10;SUj2bdxdTeyv7wqFHoeZ+YZZrnvTiAs5X1lWMBknIIhzqysuFHx9vtw/g/ABWWNjmRRcycN6Nbhb&#10;Yqptxzu67EMhIoR9igrKENpUSp+XZNCPbUscvaN1BkOUrpDaYRfhppHTJJlJgxXHhRJb2pSU1/uz&#10;UfDk3t4Pp+6j3nbf9nqSWbb5qbdKjYZ9tgARqA//4b/2q1bwOH+A2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CuCMYAAADcAAAADwAAAAAAAAAAAAAAAACYAgAAZHJz&#10;L2Rvd25yZXYueG1sUEsFBgAAAAAEAAQA9QAAAIsDAAAAAA==&#10;" path="m289560,l,601345e" filled="f" strokecolor="#3c6695">
                        <v:stroke endcap="round"/>
                        <v:path arrowok="t" textboxrect="0,0,289560,601345"/>
                      </v:shape>
                      <v:shape id="Picture 494" o:spid="_x0000_s1161" type="#_x0000_t75" style="position:absolute;left:10928;top:37852;width:1435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isTGAAAA3AAAAA8AAABkcnMvZG93bnJldi54bWxEj0FrwkAUhO9C/8PyCr3ppjUtGrOKCKKF&#10;9qDNod4e2WcSzL4Nu1uT/vtuQfA4zMw3TL4aTCuu5HxjWcHzJAFBXFrdcKWg+NqOZyB8QNbYWiYF&#10;v+RhtXwY5Zhp2/OBrsdQiQhhn6GCOoQuk9KXNRn0E9sRR+9sncEQpaukdthHuGnlS5K8SYMNx4Ua&#10;O9rUVF6OP0bBQfM6vbwW/fvnaRqcn+2+zcdUqafHYb0AEWgI9/CtvdcK0nkK/2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WKxMYAAADcAAAADwAAAAAAAAAAAAAA&#10;AACfAgAAZHJzL2Rvd25yZXYueG1sUEsFBgAAAAAEAAQA9wAAAJIDAAAAAA==&#10;">
                        <v:imagedata r:id="rId31" o:title=""/>
                      </v:shape>
                      <v:shape id="Shape 495" o:spid="_x0000_s1162" style="position:absolute;left:13792;top:28232;width:6508;height:1479;visibility:visible;mso-wrap-style:square;v-text-anchor:top" coordsize="650875,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T8sUA&#10;AADcAAAADwAAAGRycy9kb3ducmV2LnhtbESPQWvCQBSE7wX/w/IEb3XTaotGVymlohQpGPX+zL4m&#10;odm36e6axH/fLRR6HGbmG2a57k0tWnK+sqzgYZyAIM6trrhQcDpu7mcgfEDWWFsmBTfysF4N7paY&#10;atvxgdosFCJC2KeooAyhSaX0eUkG/dg2xNH7tM5giNIVUjvsItzU8jFJnqXBiuNCiQ29lpR/ZVej&#10;4B0v+4+bd9PrJLiOsu35+63dKDUa9i8LEIH68B/+a++0gun8CX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PyxQAAANwAAAAPAAAAAAAAAAAAAAAAAJgCAABkcnMv&#10;ZG93bnJldi54bWxQSwUGAAAAAAQABAD1AAAAigMAAAAA&#10;" path="m650875,l,147955e" filled="f" strokecolor="#3c6695">
                        <v:stroke endcap="round"/>
                        <v:path arrowok="t" textboxrect="0,0,650875,147955"/>
                      </v:shape>
                      <v:shape id="Picture 496" o:spid="_x0000_s1163" type="#_x0000_t75" style="position:absolute;left:76;top:24244;width:1435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w6vEAAAA3AAAAA8AAABkcnMvZG93bnJldi54bWxEj81qwzAQhO+BvIPYQG+JXLeE2rVsQqCk&#10;h1JI4ktvi7W1Ta2VseSfvH1VKOQ4zMw3TFYsphMTDa61rOBxF4EgrqxuuVZQXt+2LyCcR9bYWSYF&#10;N3JQ5OtVhqm2M59puvhaBAi7FBU03veplK5qyKDb2Z44eN92MOiDHGqpB5wD3HQyjqK9NNhyWGiw&#10;p2ND1c9lNArM5zglX0ld2puLy57M6QNPT0o9bJbDKwhPi7+H/9vvWsFzsoe/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w6vEAAAA3AAAAA8AAAAAAAAAAAAAAAAA&#10;nwIAAGRycy9kb3ducmV2LnhtbFBLBQYAAAAABAAEAPcAAACQAwAAAAA=&#10;">
                        <v:imagedata r:id="rId32" o:title=""/>
                      </v:shape>
                      <v:shape id="Shape 497" o:spid="_x0000_s1164" style="position:absolute;left:16370;top:18402;width:5220;height:4159;visibility:visible;mso-wrap-style:square;v-text-anchor:top" coordsize="52197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gS8UA&#10;AADcAAAADwAAAGRycy9kb3ducmV2LnhtbESPW2vCQBSE3wX/w3IKvkjdeMHW1FWkECj4IKbp+yF7&#10;cqHZszG71dRf7wqCj8PMfMOst71pxJk6V1tWMJ1EIIhzq2suFWTfyes7COeRNTaWScE/OdhuhoM1&#10;xtpe+Ejn1JciQNjFqKDyvo2ldHlFBt3EtsTBK2xn0AfZlVJ3eAlw08hZFC2lwZrDQoUtfVaU/6Z/&#10;RoGdn/aZvCbH4rAqfhLJ48w1pNTopd99gPDU+2f40f7SCharN7i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CBLxQAAANwAAAAPAAAAAAAAAAAAAAAAAJgCAABkcnMv&#10;ZG93bnJldi54bWxQSwUGAAAAAAQABAD1AAAAigMAAAAA&#10;" path="m521970,415925l,e" filled="f" strokecolor="#3c6695">
                        <v:stroke endcap="round"/>
                        <v:path arrowok="t" textboxrect="0,0,521970,415925"/>
                      </v:shape>
                      <v:shape id="Picture 498" o:spid="_x0000_s1165" type="#_x0000_t75" style="position:absolute;left:3949;top:7264;width:1435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v8kLBAAAA3AAAAA8AAABkcnMvZG93bnJldi54bWxET01rg0AQvRf6H5Yp9FbXmFCqdZUQCOkh&#10;FJp46W1wpypxZ8Vdjfn32UOgx8f7zsvF9GKm0XWWFayiGARxbXXHjYLqvH/7AOE8ssbeMim4kYOy&#10;eH7KMdP2yj80n3wjQgi7DBW03g+ZlK5uyaCL7EAcuD87GvQBjo3UI15DuOllEsfv0mDHoaHFgXYt&#10;1ZfTZBSY72lOf9OmsjeXVAOZwxEPa6VeX5btJwhPi/8XP9xfWsEmDWvDmXAE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v8kLBAAAA3AAAAA8AAAAAAAAAAAAAAAAAnwIA&#10;AGRycy9kb3ducmV2LnhtbFBLBQYAAAAABAAEAPcAAACNAwAAAAA=&#10;">
                        <v:imagedata r:id="rId32" o:title=""/>
                      </v:shape>
                      <v:rect id="Rectangle 530" o:spid="_x0000_s1166" style="position:absolute;left:21647;top:4930;width:12354;height:5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4A4B9E" w:rsidRDefault="004A4B9E">
                              <w:r>
                                <w:rPr>
                                  <w:color w:val="FFFFFF"/>
                                  <w:sz w:val="24"/>
                                </w:rPr>
                                <w:t>Food Technology and Café.</w:t>
                              </w:r>
                            </w:p>
                          </w:txbxContent>
                        </v:textbox>
                      </v:rect>
                      <v:rect id="Rectangle 531" o:spid="_x0000_s1167" style="position:absolute;left:22402;top:7068;width:1225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4A4B9E" w:rsidRDefault="004A4B9E">
                              <w:r>
                                <w:rPr>
                                  <w:color w:val="FFFFFF"/>
                                  <w:sz w:val="24"/>
                                </w:rPr>
                                <w:t xml:space="preserve"> </w:t>
                              </w:r>
                            </w:p>
                          </w:txbxContent>
                        </v:textbox>
                      </v:rect>
                      <v:rect id="Rectangle 532" o:spid="_x0000_s1168" style="position:absolute;top:9008;width:554;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4A4B9E" w:rsidRDefault="004A4B9E">
                              <w:r>
                                <w:rPr>
                                  <w:sz w:val="29"/>
                                </w:rPr>
                                <w:t xml:space="preserve"> </w:t>
                              </w:r>
                            </w:p>
                          </w:txbxContent>
                        </v:textbox>
                      </v:rect>
                      <v:rect id="Rectangle 533" o:spid="_x0000_s1169" style="position:absolute;left:8976;top:11838;width:623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4A4B9E" w:rsidRDefault="004A4B9E">
                              <w:r>
                                <w:rPr>
                                  <w:color w:val="FFFFFF"/>
                                  <w:sz w:val="24"/>
                                </w:rPr>
                                <w:t xml:space="preserve">Animal </w:t>
                              </w:r>
                            </w:p>
                          </w:txbxContent>
                        </v:textbox>
                      </v:rect>
                      <v:rect id="Rectangle 534" o:spid="_x0000_s1170" style="position:absolute;left:9357;top:13903;width:116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4A4B9E" w:rsidRDefault="004A4B9E">
                              <w:r>
                                <w:rPr>
                                  <w:color w:val="FFFFFF"/>
                                  <w:sz w:val="24"/>
                                </w:rPr>
                                <w:t xml:space="preserve">Care  </w:t>
                              </w:r>
                            </w:p>
                          </w:txbxContent>
                        </v:textbox>
                      </v:rect>
                      <v:rect id="Rectangle 535" o:spid="_x0000_s1171" style="position:absolute;left:42534;top:1152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4A4B9E" w:rsidRDefault="004A4B9E">
                              <w:r>
                                <w:rPr>
                                  <w:rFonts w:ascii="Times New Roman" w:eastAsia="Times New Roman" w:hAnsi="Times New Roman" w:cs="Times New Roman"/>
                                  <w:sz w:val="24"/>
                                </w:rPr>
                                <w:t xml:space="preserve"> </w:t>
                              </w:r>
                            </w:p>
                          </w:txbxContent>
                        </v:textbox>
                      </v:rect>
                      <v:rect id="Rectangle 536" o:spid="_x0000_s1172" style="position:absolute;left:38004;top:13275;width:8358;height:2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4A4B9E" w:rsidRDefault="004A4B9E">
                              <w:r>
                                <w:rPr>
                                  <w:color w:val="FFFFFF"/>
                                  <w:sz w:val="24"/>
                                </w:rPr>
                                <w:t>Horticulture</w:t>
                              </w:r>
                            </w:p>
                          </w:txbxContent>
                        </v:textbox>
                      </v:rect>
                      <v:rect id="Rectangle 537" o:spid="_x0000_s1173" style="position:absolute;top:1532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4A4B9E" w:rsidRDefault="004A4B9E">
                              <w:r>
                                <w:rPr>
                                  <w:sz w:val="20"/>
                                </w:rPr>
                                <w:t xml:space="preserve"> </w:t>
                              </w:r>
                            </w:p>
                          </w:txbxContent>
                        </v:textbox>
                      </v:rect>
                      <v:rect id="Rectangle 538" o:spid="_x0000_s1174" style="position:absolute;top:1687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4A4B9E" w:rsidRDefault="004A4B9E">
                              <w:r>
                                <w:rPr>
                                  <w:sz w:val="20"/>
                                </w:rPr>
                                <w:t xml:space="preserve"> </w:t>
                              </w:r>
                            </w:p>
                          </w:txbxContent>
                        </v:textbox>
                      </v:rect>
                      <v:rect id="Rectangle 539" o:spid="_x0000_s1175" style="position:absolute;top:1843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4A4B9E" w:rsidRDefault="004A4B9E">
                              <w:r>
                                <w:rPr>
                                  <w:sz w:val="20"/>
                                </w:rPr>
                                <w:t xml:space="preserve"> </w:t>
                              </w:r>
                            </w:p>
                          </w:txbxContent>
                        </v:textbox>
                      </v:rect>
                      <v:rect id="Rectangle 540" o:spid="_x0000_s1176" style="position:absolute;top:199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4A4B9E" w:rsidRDefault="004A4B9E">
                              <w:r>
                                <w:rPr>
                                  <w:sz w:val="20"/>
                                </w:rPr>
                                <w:t xml:space="preserve"> </w:t>
                              </w:r>
                            </w:p>
                          </w:txbxContent>
                        </v:textbox>
                      </v:rect>
                      <v:rect id="Rectangle 541" o:spid="_x0000_s1177" style="position:absolute;top:21558;width:36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4A4B9E" w:rsidRDefault="004A4B9E">
                              <w:r>
                                <w:rPr>
                                  <w:sz w:val="19"/>
                                </w:rPr>
                                <w:t xml:space="preserve"> </w:t>
                              </w:r>
                            </w:p>
                          </w:txbxContent>
                        </v:textbox>
                      </v:rect>
                      <v:rect id="Rectangle 542" o:spid="_x0000_s1178" style="position:absolute;top:2310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4A4B9E" w:rsidRDefault="004A4B9E">
                              <w:r>
                                <w:rPr>
                                  <w:sz w:val="24"/>
                                </w:rPr>
                                <w:t xml:space="preserve"> </w:t>
                              </w:r>
                            </w:p>
                          </w:txbxContent>
                        </v:textbox>
                      </v:rect>
                      <v:rect id="Rectangle 543" o:spid="_x0000_s1179" style="position:absolute;top:2496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4A4B9E" w:rsidRDefault="004A4B9E">
                              <w:r>
                                <w:rPr>
                                  <w:sz w:val="24"/>
                                </w:rPr>
                                <w:t xml:space="preserve"> </w:t>
                              </w:r>
                            </w:p>
                          </w:txbxContent>
                        </v:textbox>
                      </v:rect>
                      <v:rect id="Rectangle 544" o:spid="_x0000_s1180" style="position:absolute;top:26804;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4A4B9E" w:rsidRDefault="004A4B9E">
                              <w:r>
                                <w:rPr>
                                  <w:sz w:val="21"/>
                                </w:rPr>
                                <w:t xml:space="preserve"> </w:t>
                              </w:r>
                            </w:p>
                          </w:txbxContent>
                        </v:textbox>
                      </v:rect>
                      <v:rect id="Rectangle 545" o:spid="_x0000_s1181" style="position:absolute;left:6389;top:29925;width:101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4A4B9E" w:rsidRDefault="004A4B9E">
                              <w:r>
                                <w:rPr>
                                  <w:color w:val="FFFFFF"/>
                                  <w:sz w:val="24"/>
                                </w:rPr>
                                <w:t>Art</w:t>
                              </w:r>
                            </w:p>
                          </w:txbxContent>
                        </v:textbox>
                      </v:rect>
                      <v:rect id="Rectangle 546" o:spid="_x0000_s1182" style="position:absolute;left:22372;top:23322;width:1183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4A4B9E" w:rsidRDefault="004A4B9E">
                              <w:r>
                                <w:rPr>
                                  <w:color w:val="FFFFFF"/>
                                  <w:sz w:val="36"/>
                                </w:rPr>
                                <w:t>Pathways</w:t>
                              </w:r>
                            </w:p>
                          </w:txbxContent>
                        </v:textbox>
                      </v:rect>
                      <v:rect id="Rectangle 547" o:spid="_x0000_s1183" style="position:absolute;left:31272;top:22945;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4A4B9E" w:rsidRDefault="004A4B9E">
                              <w:r>
                                <w:rPr>
                                  <w:color w:val="FFFFFF"/>
                                  <w:sz w:val="44"/>
                                </w:rPr>
                                <w:t xml:space="preserve"> </w:t>
                              </w:r>
                            </w:p>
                          </w:txbxContent>
                        </v:textbox>
                      </v:rect>
                      <v:rect id="Rectangle 548" o:spid="_x0000_s1184" style="position:absolute;left:39303;top:23101;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4A4B9E" w:rsidRDefault="004A4B9E">
                              <w:r>
                                <w:rPr>
                                  <w:sz w:val="24"/>
                                </w:rPr>
                                <w:t xml:space="preserve"> </w:t>
                              </w:r>
                            </w:p>
                          </w:txbxContent>
                        </v:textbox>
                      </v:rect>
                      <v:rect id="Rectangle 549" o:spid="_x0000_s1185" style="position:absolute;left:39303;top:25135;width:65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4A4B9E" w:rsidRDefault="004A4B9E">
                              <w:r>
                                <w:rPr>
                                  <w:sz w:val="34"/>
                                </w:rPr>
                                <w:t xml:space="preserve"> </w:t>
                              </w:r>
                            </w:p>
                          </w:txbxContent>
                        </v:textbox>
                      </v:rect>
                      <v:rect id="Rectangle 550" o:spid="_x0000_s1186" style="position:absolute;left:44264;top:29711;width:97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4A4B9E" w:rsidRDefault="004A4B9E">
                              <w:r>
                                <w:rPr>
                                  <w:color w:val="FFFFFF"/>
                                  <w:sz w:val="24"/>
                                </w:rPr>
                                <w:t>Drama</w:t>
                              </w:r>
                            </w:p>
                          </w:txbxContent>
                        </v:textbox>
                      </v:rect>
                      <v:rect id="Rectangle 551" o:spid="_x0000_s1187" style="position:absolute;left:45156;top:29380;width:38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4A4B9E" w:rsidRDefault="004A4B9E"/>
                          </w:txbxContent>
                        </v:textbox>
                      </v:rect>
                      <v:rect id="Rectangle 552" o:spid="_x0000_s1188" style="position:absolute;top:3114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4A4B9E" w:rsidRDefault="004A4B9E">
                              <w:r>
                                <w:rPr>
                                  <w:sz w:val="20"/>
                                </w:rPr>
                                <w:t xml:space="preserve"> </w:t>
                              </w:r>
                            </w:p>
                          </w:txbxContent>
                        </v:textbox>
                      </v:rect>
                      <v:rect id="Rectangle 553" o:spid="_x0000_s1189" style="position:absolute;top:3268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4A4B9E" w:rsidRDefault="004A4B9E">
                              <w:r>
                                <w:rPr>
                                  <w:sz w:val="20"/>
                                </w:rPr>
                                <w:t xml:space="preserve"> </w:t>
                              </w:r>
                            </w:p>
                          </w:txbxContent>
                        </v:textbox>
                      </v:rect>
                      <v:rect id="Rectangle 554" o:spid="_x0000_s1190" style="position:absolute;top:3423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4A4B9E" w:rsidRDefault="004A4B9E">
                              <w:r>
                                <w:rPr>
                                  <w:sz w:val="20"/>
                                </w:rPr>
                                <w:t xml:space="preserve"> </w:t>
                              </w:r>
                            </w:p>
                          </w:txbxContent>
                        </v:textbox>
                      </v:rect>
                      <v:rect id="Rectangle 555" o:spid="_x0000_s1191" style="position:absolute;top:3579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4A4B9E" w:rsidRDefault="004A4B9E">
                              <w:r>
                                <w:rPr>
                                  <w:sz w:val="20"/>
                                </w:rPr>
                                <w:t xml:space="preserve"> </w:t>
                              </w:r>
                            </w:p>
                          </w:txbxContent>
                        </v:textbox>
                      </v:rect>
                      <v:rect id="Rectangle 556" o:spid="_x0000_s1192" style="position:absolute;top:3733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4A4B9E" w:rsidRDefault="004A4B9E">
                              <w:r>
                                <w:rPr>
                                  <w:sz w:val="20"/>
                                </w:rPr>
                                <w:t xml:space="preserve"> </w:t>
                              </w:r>
                            </w:p>
                          </w:txbxContent>
                        </v:textbox>
                      </v:rect>
                      <v:rect id="Rectangle 557" o:spid="_x0000_s1193" style="position:absolute;top:39011;width:476;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rsidR="004A4B9E" w:rsidRDefault="004A4B9E">
                              <w:r>
                                <w:rPr>
                                  <w:sz w:val="25"/>
                                </w:rPr>
                                <w:t xml:space="preserve"> </w:t>
                              </w:r>
                            </w:p>
                          </w:txbxContent>
                        </v:textbox>
                      </v:rect>
                      <v:rect id="Rectangle 558" o:spid="_x0000_s1194" style="position:absolute;left:13090;top:42100;width:10207;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4A4B9E" w:rsidRDefault="004A4B9E">
                              <w:pPr>
                                <w:rPr>
                                  <w:color w:val="FFFFFF"/>
                                  <w:sz w:val="24"/>
                                </w:rPr>
                              </w:pPr>
                              <w:r>
                                <w:rPr>
                                  <w:color w:val="FFFFFF"/>
                                  <w:sz w:val="24"/>
                                </w:rPr>
                                <w:t xml:space="preserve">Hospitality and Retail  </w:t>
                              </w:r>
                            </w:p>
                            <w:p w:rsidR="004A4B9E" w:rsidRDefault="004A4B9E">
                              <w:r>
                                <w:rPr>
                                  <w:color w:val="FFFFFF"/>
                                  <w:sz w:val="24"/>
                                </w:rPr>
                                <w:t xml:space="preserve"> </w:t>
                              </w:r>
                            </w:p>
                          </w:txbxContent>
                        </v:textbox>
                      </v:rect>
                      <v:rect id="Rectangle 559" o:spid="_x0000_s1195" style="position:absolute;left:33745;top:43839;width:755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4A4B9E" w:rsidRDefault="004A4B9E">
                              <w:r>
                                <w:rPr>
                                  <w:color w:val="FFFFFF"/>
                                  <w:sz w:val="24"/>
                                </w:rPr>
                                <w:t xml:space="preserve">Sports </w:t>
                              </w:r>
                            </w:p>
                          </w:txbxContent>
                        </v:textbox>
                      </v:rect>
                      <v:rect id="Rectangle 560" o:spid="_x0000_s1196" style="position:absolute;left:33345;top:42928;width:635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4A4B9E" w:rsidRDefault="004A4B9E"/>
                          </w:txbxContent>
                        </v:textbox>
                      </v:rect>
                      <w10:anchorlock/>
                    </v:group>
                  </w:pict>
                </mc:Fallback>
              </mc:AlternateContent>
            </w:r>
          </w:p>
        </w:tc>
      </w:tr>
    </w:tbl>
    <w:p w:rsidR="00744FCA" w:rsidRDefault="00744FCA">
      <w:pPr>
        <w:spacing w:after="0"/>
        <w:ind w:left="-1440" w:right="233"/>
      </w:pPr>
    </w:p>
    <w:tbl>
      <w:tblPr>
        <w:tblStyle w:val="TableGrid"/>
        <w:tblW w:w="8536" w:type="dxa"/>
        <w:tblInd w:w="236" w:type="dxa"/>
        <w:tblLook w:val="04A0" w:firstRow="1" w:lastRow="0" w:firstColumn="1" w:lastColumn="0" w:noHBand="0" w:noVBand="1"/>
      </w:tblPr>
      <w:tblGrid>
        <w:gridCol w:w="8583"/>
      </w:tblGrid>
      <w:tr w:rsidR="00744FCA">
        <w:trPr>
          <w:trHeight w:val="1523"/>
        </w:trPr>
        <w:tc>
          <w:tcPr>
            <w:tcW w:w="8536" w:type="dxa"/>
            <w:tcBorders>
              <w:top w:val="double" w:sz="7" w:space="0" w:color="008000"/>
              <w:left w:val="double" w:sz="7" w:space="0" w:color="008000"/>
              <w:bottom w:val="single" w:sz="6" w:space="0" w:color="008000"/>
              <w:right w:val="double" w:sz="6" w:space="0" w:color="008000"/>
            </w:tcBorders>
            <w:shd w:val="clear" w:color="auto" w:fill="008000"/>
          </w:tcPr>
          <w:p w:rsidR="00744FCA" w:rsidRDefault="0030216E">
            <w:pPr>
              <w:ind w:left="-30" w:right="-14"/>
            </w:pPr>
            <w:r>
              <w:rPr>
                <w:noProof/>
              </w:rPr>
              <mc:AlternateContent>
                <mc:Choice Requires="wpg">
                  <w:drawing>
                    <wp:inline distT="0" distB="0" distL="0" distR="0">
                      <wp:extent cx="5448299" cy="1025272"/>
                      <wp:effectExtent l="0" t="0" r="0" b="0"/>
                      <wp:docPr id="5157" name="Group 5157"/>
                      <wp:cNvGraphicFramePr/>
                      <a:graphic xmlns:a="http://schemas.openxmlformats.org/drawingml/2006/main">
                        <a:graphicData uri="http://schemas.microsoft.com/office/word/2010/wordprocessingGroup">
                          <wpg:wgp>
                            <wpg:cNvGrpSpPr/>
                            <wpg:grpSpPr>
                              <a:xfrm>
                                <a:off x="0" y="0"/>
                                <a:ext cx="5448299" cy="1025272"/>
                                <a:chOff x="0" y="0"/>
                                <a:chExt cx="5448299" cy="1025272"/>
                              </a:xfrm>
                            </wpg:grpSpPr>
                            <pic:pic xmlns:pic="http://schemas.openxmlformats.org/drawingml/2006/picture">
                              <pic:nvPicPr>
                                <pic:cNvPr id="564" name="Picture 564"/>
                                <pic:cNvPicPr/>
                              </pic:nvPicPr>
                              <pic:blipFill>
                                <a:blip r:embed="rId33"/>
                                <a:stretch>
                                  <a:fillRect/>
                                </a:stretch>
                              </pic:blipFill>
                              <pic:spPr>
                                <a:xfrm>
                                  <a:off x="0" y="9272"/>
                                  <a:ext cx="5448299" cy="1016000"/>
                                </a:xfrm>
                                <a:prstGeom prst="rect">
                                  <a:avLst/>
                                </a:prstGeom>
                              </pic:spPr>
                            </pic:pic>
                            <wps:wsp>
                              <wps:cNvPr id="594" name="Rectangle 594"/>
                              <wps:cNvSpPr/>
                              <wps:spPr>
                                <a:xfrm>
                                  <a:off x="21590" y="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95" name="Rectangle 595"/>
                              <wps:cNvSpPr/>
                              <wps:spPr>
                                <a:xfrm>
                                  <a:off x="21590" y="149353"/>
                                  <a:ext cx="30692" cy="138324"/>
                                </a:xfrm>
                                <a:prstGeom prst="rect">
                                  <a:avLst/>
                                </a:prstGeom>
                                <a:ln>
                                  <a:noFill/>
                                </a:ln>
                              </wps:spPr>
                              <wps:txbx>
                                <w:txbxContent>
                                  <w:p w:rsidR="004A4B9E" w:rsidRDefault="004A4B9E">
                                    <w:r>
                                      <w:rPr>
                                        <w:sz w:val="16"/>
                                      </w:rPr>
                                      <w:t xml:space="preserve"> </w:t>
                                    </w:r>
                                  </w:p>
                                </w:txbxContent>
                              </wps:txbx>
                              <wps:bodyPr horzOverflow="overflow" vert="horz" lIns="0" tIns="0" rIns="0" bIns="0" rtlCol="0">
                                <a:noAutofit/>
                              </wps:bodyPr>
                            </wps:wsp>
                            <wps:wsp>
                              <wps:cNvPr id="596" name="Rectangle 596"/>
                              <wps:cNvSpPr/>
                              <wps:spPr>
                                <a:xfrm>
                                  <a:off x="2214626" y="316992"/>
                                  <a:ext cx="1531184" cy="377808"/>
                                </a:xfrm>
                                <a:prstGeom prst="rect">
                                  <a:avLst/>
                                </a:prstGeom>
                                <a:ln>
                                  <a:noFill/>
                                </a:ln>
                              </wps:spPr>
                              <wps:txbx>
                                <w:txbxContent>
                                  <w:p w:rsidR="004A4B9E" w:rsidRDefault="004A4B9E">
                                    <w:r>
                                      <w:rPr>
                                        <w:sz w:val="44"/>
                                      </w:rPr>
                                      <w:t xml:space="preserve">Pathways </w:t>
                                    </w:r>
                                  </w:p>
                                </w:txbxContent>
                              </wps:txbx>
                              <wps:bodyPr horzOverflow="overflow" vert="horz" lIns="0" tIns="0" rIns="0" bIns="0" rtlCol="0">
                                <a:noAutofit/>
                              </wps:bodyPr>
                            </wps:wsp>
                            <wps:wsp>
                              <wps:cNvPr id="597" name="Rectangle 597"/>
                              <wps:cNvSpPr/>
                              <wps:spPr>
                                <a:xfrm>
                                  <a:off x="21590" y="627888"/>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598" name="Rectangle 598"/>
                              <wps:cNvSpPr/>
                              <wps:spPr>
                                <a:xfrm>
                                  <a:off x="21590" y="783347"/>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5157" o:spid="_x0000_s1197" style="width:429pt;height:80.75pt;mso-position-horizontal-relative:char;mso-position-vertical-relative:line" coordsize="54482,10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">
                      <v:shape id="Picture 564" o:spid="_x0000_s1198" type="#_x0000_t75" style="position:absolute;top:92;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5eADFAAAA3AAAAA8AAABkcnMvZG93bnJldi54bWxEj0FrwkAUhO+F/oflFXqrG7UVSV2lFFs8&#10;CWouuT2zr9m02fdCdqvx33eFgsdhZr5hFqvBt+pEfWiEDYxHGSjiSmzDtYHi8PE0BxUissVWmAxc&#10;KMBqeX+3wNzKmXd02sdaJQiHHA24GLtc61A58hhG0hEn70t6jzHJvta2x3OC+1ZPsmymPTacFhx2&#10;9O6o+tn/egOllNPPbVmLuGO1K9pDMZ5+r415fBjeXkFFGuIt/N/eWAMvs2e4nklH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OXgAxQAAANwAAAAPAAAAAAAAAAAAAAAA&#10;AJ8CAABkcnMvZG93bnJldi54bWxQSwUGAAAAAAQABAD3AAAAkQMAAAAA&#10;">
                        <v:imagedata r:id="rId34" o:title=""/>
                      </v:shape>
                      <v:rect id="Rectangle 594" o:spid="_x0000_s1199" style="position:absolute;left:21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4A4B9E" w:rsidRDefault="004A4B9E">
                              <w:r>
                                <w:rPr>
                                  <w:sz w:val="20"/>
                                </w:rPr>
                                <w:t xml:space="preserve"> </w:t>
                              </w:r>
                            </w:p>
                          </w:txbxContent>
                        </v:textbox>
                      </v:rect>
                      <v:rect id="Rectangle 595" o:spid="_x0000_s1200" style="position:absolute;left:215;top:149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4A4B9E" w:rsidRDefault="004A4B9E">
                              <w:r>
                                <w:rPr>
                                  <w:sz w:val="16"/>
                                </w:rPr>
                                <w:t xml:space="preserve"> </w:t>
                              </w:r>
                            </w:p>
                          </w:txbxContent>
                        </v:textbox>
                      </v:rect>
                      <v:rect id="Rectangle 596" o:spid="_x0000_s1201" style="position:absolute;left:22146;top:3169;width:15312;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4A4B9E" w:rsidRDefault="004A4B9E">
                              <w:r>
                                <w:rPr>
                                  <w:sz w:val="44"/>
                                </w:rPr>
                                <w:t xml:space="preserve">Pathways </w:t>
                              </w:r>
                            </w:p>
                          </w:txbxContent>
                        </v:textbox>
                      </v:rect>
                      <v:rect id="Rectangle 597" o:spid="_x0000_s1202" style="position:absolute;left:215;top:6278;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4A4B9E" w:rsidRDefault="004A4B9E">
                              <w:r>
                                <w:rPr>
                                  <w:sz w:val="20"/>
                                </w:rPr>
                                <w:t xml:space="preserve"> </w:t>
                              </w:r>
                            </w:p>
                          </w:txbxContent>
                        </v:textbox>
                      </v:rect>
                      <v:rect id="Rectangle 598" o:spid="_x0000_s1203" style="position:absolute;left:215;top:7833;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63"/>
        </w:trPr>
        <w:tc>
          <w:tcPr>
            <w:tcW w:w="8536" w:type="dxa"/>
            <w:tcBorders>
              <w:top w:val="single" w:sz="6" w:space="0" w:color="008000"/>
              <w:left w:val="double" w:sz="7" w:space="0" w:color="008000"/>
              <w:bottom w:val="double" w:sz="6" w:space="0" w:color="008000"/>
              <w:right w:val="double" w:sz="6" w:space="0" w:color="008000"/>
            </w:tcBorders>
          </w:tcPr>
          <w:p w:rsidR="00744FCA" w:rsidRDefault="0030216E">
            <w:pPr>
              <w:ind w:left="4"/>
            </w:pPr>
            <w:r>
              <w:rPr>
                <w:sz w:val="20"/>
              </w:rPr>
              <w:t xml:space="preserve"> </w:t>
            </w:r>
          </w:p>
          <w:p w:rsidR="00744FCA" w:rsidRDefault="0030216E">
            <w:pPr>
              <w:spacing w:after="208" w:line="246" w:lineRule="auto"/>
              <w:ind w:left="4" w:right="8487"/>
            </w:pPr>
            <w:r>
              <w:rPr>
                <w:sz w:val="20"/>
              </w:rPr>
              <w:t xml:space="preserve"> </w:t>
            </w:r>
            <w:r>
              <w:rPr>
                <w:sz w:val="19"/>
              </w:rPr>
              <w:t xml:space="preserve"> </w:t>
            </w:r>
          </w:p>
          <w:p w:rsidR="00744FCA" w:rsidRDefault="0030216E">
            <w:pPr>
              <w:numPr>
                <w:ilvl w:val="0"/>
                <w:numId w:val="2"/>
              </w:numPr>
              <w:spacing w:line="348" w:lineRule="auto"/>
              <w:ind w:right="71" w:hanging="360"/>
            </w:pPr>
            <w:r>
              <w:rPr>
                <w:sz w:val="32"/>
              </w:rPr>
              <w:t>Our Pathways programme provides our students with the opportunity to experience a range of vocational areas, supporting them to develop their skil</w:t>
            </w:r>
            <w:r w:rsidR="00D76B4B">
              <w:rPr>
                <w:sz w:val="32"/>
              </w:rPr>
              <w:t xml:space="preserve">ls, interests and aspirations. </w:t>
            </w:r>
          </w:p>
          <w:p w:rsidR="00744FCA" w:rsidRDefault="0030216E">
            <w:pPr>
              <w:numPr>
                <w:ilvl w:val="0"/>
                <w:numId w:val="2"/>
              </w:numPr>
              <w:spacing w:line="361" w:lineRule="auto"/>
              <w:ind w:right="71" w:hanging="360"/>
            </w:pPr>
            <w:r>
              <w:rPr>
                <w:sz w:val="32"/>
              </w:rPr>
              <w:t>Students will work towards an accredited qualification based on th</w:t>
            </w:r>
            <w:r w:rsidR="00B71C85">
              <w:rPr>
                <w:sz w:val="32"/>
              </w:rPr>
              <w:t xml:space="preserve">e Pathway that they are on.  </w:t>
            </w:r>
            <w:r>
              <w:rPr>
                <w:sz w:val="32"/>
              </w:rPr>
              <w:t xml:space="preserve"> </w:t>
            </w:r>
          </w:p>
          <w:p w:rsidR="00744FCA" w:rsidRDefault="0030216E">
            <w:pPr>
              <w:spacing w:after="176"/>
              <w:ind w:left="3"/>
            </w:pPr>
            <w:r>
              <w:rPr>
                <w:sz w:val="32"/>
              </w:rPr>
              <w:t xml:space="preserve"> </w:t>
            </w:r>
          </w:p>
          <w:p w:rsidR="00744FCA" w:rsidRDefault="00B71C85">
            <w:pPr>
              <w:numPr>
                <w:ilvl w:val="0"/>
                <w:numId w:val="2"/>
              </w:numPr>
              <w:spacing w:line="361" w:lineRule="auto"/>
              <w:ind w:right="71" w:hanging="360"/>
            </w:pPr>
            <w:r>
              <w:rPr>
                <w:sz w:val="32"/>
              </w:rPr>
              <w:t>Pathways are carried out</w:t>
            </w:r>
            <w:r w:rsidR="0030216E">
              <w:rPr>
                <w:sz w:val="32"/>
              </w:rPr>
              <w:t xml:space="preserve"> on Tuesday and Thursday afternoon</w:t>
            </w:r>
            <w:r>
              <w:rPr>
                <w:sz w:val="32"/>
              </w:rPr>
              <w:t>s</w:t>
            </w:r>
            <w:r w:rsidR="0030216E">
              <w:rPr>
                <w:sz w:val="32"/>
              </w:rPr>
              <w:t xml:space="preserve">.  </w:t>
            </w:r>
          </w:p>
          <w:p w:rsidR="004B1EF8" w:rsidRDefault="004B1EF8" w:rsidP="004B1EF8">
            <w:pPr>
              <w:spacing w:after="2529"/>
              <w:jc w:val="center"/>
              <w:rPr>
                <w:sz w:val="19"/>
              </w:rPr>
            </w:pPr>
            <w:r>
              <w:rPr>
                <w:noProof/>
              </w:rPr>
              <w:drawing>
                <wp:inline distT="0" distB="0" distL="0" distR="0" wp14:anchorId="197A4882" wp14:editId="033C55CF">
                  <wp:extent cx="4746863" cy="2520000"/>
                  <wp:effectExtent l="0" t="0" r="0" b="0"/>
                  <wp:docPr id="3" name="Picture 3" descr="https://lh5.googleusercontent.com/Kww1DqfTlz4Uv6JdOHpNbRzSPvHRiZv2eSkTHpRWnWEf1EIjXNsOwvNR1CwZvwo-Ct89ALLuxFMbpxqUFKh76iXOrYMKFnWNN81VPeAx4ANN4W39fS6CxX87BRZYMXwF8szne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Kww1DqfTlz4Uv6JdOHpNbRzSPvHRiZv2eSkTHpRWnWEf1EIjXNsOwvNR1CwZvwo-Ct89ALLuxFMbpxqUFKh76iXOrYMKFnWNN81VPeAx4ANN4W39fS6CxX87BRZYMXwF8szne3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48145" cy="2520680"/>
                          </a:xfrm>
                          <a:prstGeom prst="rect">
                            <a:avLst/>
                          </a:prstGeom>
                          <a:noFill/>
                          <a:ln>
                            <a:noFill/>
                          </a:ln>
                        </pic:spPr>
                      </pic:pic>
                    </a:graphicData>
                  </a:graphic>
                </wp:inline>
              </w:drawing>
            </w:r>
          </w:p>
          <w:p w:rsidR="004B1EF8" w:rsidRPr="004B1EF8" w:rsidRDefault="004B1EF8" w:rsidP="004B1EF8">
            <w:pPr>
              <w:spacing w:after="2529"/>
              <w:rPr>
                <w:sz w:val="19"/>
              </w:rPr>
            </w:pPr>
          </w:p>
          <w:p w:rsidR="00744FCA" w:rsidRDefault="0030216E">
            <w:pPr>
              <w:ind w:left="479"/>
            </w:pPr>
            <w:r>
              <w:rPr>
                <w:rFonts w:ascii="Times New Roman" w:eastAsia="Times New Roman" w:hAnsi="Times New Roman" w:cs="Times New Roman"/>
                <w:sz w:val="24"/>
              </w:rPr>
              <w:t xml:space="preserve"> </w:t>
            </w:r>
          </w:p>
        </w:tc>
      </w:tr>
    </w:tbl>
    <w:p w:rsidR="00744FCA" w:rsidRDefault="00744FCA">
      <w:pPr>
        <w:spacing w:after="0"/>
        <w:ind w:left="194"/>
      </w:pPr>
    </w:p>
    <w:p w:rsidR="00744FCA" w:rsidRDefault="00744FCA">
      <w:pPr>
        <w:spacing w:after="0"/>
        <w:ind w:left="-1440" w:right="233"/>
      </w:pPr>
    </w:p>
    <w:p w:rsidR="00744FCA" w:rsidRDefault="00744FCA">
      <w:pPr>
        <w:spacing w:after="0"/>
        <w:ind w:left="-1440" w:right="218"/>
      </w:pPr>
    </w:p>
    <w:tbl>
      <w:tblPr>
        <w:tblStyle w:val="TableGrid"/>
        <w:tblW w:w="8541" w:type="dxa"/>
        <w:tblInd w:w="241" w:type="dxa"/>
        <w:tblLook w:val="04A0" w:firstRow="1" w:lastRow="0" w:firstColumn="1" w:lastColumn="0" w:noHBand="0" w:noVBand="1"/>
      </w:tblPr>
      <w:tblGrid>
        <w:gridCol w:w="8595"/>
      </w:tblGrid>
      <w:tr w:rsidR="00744FCA">
        <w:trPr>
          <w:trHeight w:val="1533"/>
        </w:trPr>
        <w:tc>
          <w:tcPr>
            <w:tcW w:w="8541" w:type="dxa"/>
            <w:tcBorders>
              <w:top w:val="double" w:sz="6" w:space="0" w:color="008000"/>
              <w:left w:val="double" w:sz="8" w:space="0" w:color="008000"/>
              <w:bottom w:val="single" w:sz="6" w:space="0" w:color="008000"/>
              <w:right w:val="double" w:sz="7" w:space="0" w:color="008000"/>
            </w:tcBorders>
            <w:shd w:val="clear" w:color="auto" w:fill="008000"/>
          </w:tcPr>
          <w:p w:rsidR="00744FCA" w:rsidRDefault="0030216E">
            <w:pPr>
              <w:ind w:left="-20" w:right="-20"/>
            </w:pPr>
            <w:r>
              <w:rPr>
                <w:noProof/>
              </w:rPr>
              <w:lastRenderedPageBreak/>
              <mc:AlternateContent>
                <mc:Choice Requires="wpg">
                  <w:drawing>
                    <wp:inline distT="0" distB="0" distL="0" distR="0">
                      <wp:extent cx="5448299" cy="1037972"/>
                      <wp:effectExtent l="0" t="0" r="0" b="0"/>
                      <wp:docPr id="6062" name="Group 6062"/>
                      <wp:cNvGraphicFramePr/>
                      <a:graphic xmlns:a="http://schemas.openxmlformats.org/drawingml/2006/main">
                        <a:graphicData uri="http://schemas.microsoft.com/office/word/2010/wordprocessingGroup">
                          <wpg:wgp>
                            <wpg:cNvGrpSpPr/>
                            <wpg:grpSpPr>
                              <a:xfrm>
                                <a:off x="0" y="0"/>
                                <a:ext cx="5448299" cy="1037972"/>
                                <a:chOff x="0" y="0"/>
                                <a:chExt cx="5448299" cy="1037972"/>
                              </a:xfrm>
                            </wpg:grpSpPr>
                            <pic:pic xmlns:pic="http://schemas.openxmlformats.org/drawingml/2006/picture">
                              <pic:nvPicPr>
                                <pic:cNvPr id="755" name="Picture 755"/>
                                <pic:cNvPicPr/>
                              </pic:nvPicPr>
                              <pic:blipFill>
                                <a:blip r:embed="rId36"/>
                                <a:stretch>
                                  <a:fillRect/>
                                </a:stretch>
                              </pic:blipFill>
                              <pic:spPr>
                                <a:xfrm>
                                  <a:off x="0" y="21972"/>
                                  <a:ext cx="5448299" cy="1016000"/>
                                </a:xfrm>
                                <a:prstGeom prst="rect">
                                  <a:avLst/>
                                </a:prstGeom>
                              </pic:spPr>
                            </pic:pic>
                            <wps:wsp>
                              <wps:cNvPr id="787" name="Rectangle 787"/>
                              <wps:cNvSpPr/>
                              <wps:spPr>
                                <a:xfrm>
                                  <a:off x="12065" y="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788" name="Rectangle 788"/>
                              <wps:cNvSpPr/>
                              <wps:spPr>
                                <a:xfrm>
                                  <a:off x="12065" y="153924"/>
                                  <a:ext cx="32524" cy="146582"/>
                                </a:xfrm>
                                <a:prstGeom prst="rect">
                                  <a:avLst/>
                                </a:prstGeom>
                                <a:ln>
                                  <a:noFill/>
                                </a:ln>
                              </wps:spPr>
                              <wps:txbx>
                                <w:txbxContent>
                                  <w:p w:rsidR="004A4B9E" w:rsidRDefault="004A4B9E">
                                    <w:r>
                                      <w:rPr>
                                        <w:sz w:val="17"/>
                                      </w:rPr>
                                      <w:t xml:space="preserve"> </w:t>
                                    </w:r>
                                  </w:p>
                                </w:txbxContent>
                              </wps:txbx>
                              <wps:bodyPr horzOverflow="overflow" vert="horz" lIns="0" tIns="0" rIns="0" bIns="0" rtlCol="0">
                                <a:noAutofit/>
                              </wps:bodyPr>
                            </wps:wsp>
                            <wps:wsp>
                              <wps:cNvPr id="789" name="Rectangle 789"/>
                              <wps:cNvSpPr/>
                              <wps:spPr>
                                <a:xfrm>
                                  <a:off x="1924685" y="329185"/>
                                  <a:ext cx="2309387" cy="377808"/>
                                </a:xfrm>
                                <a:prstGeom prst="rect">
                                  <a:avLst/>
                                </a:prstGeom>
                                <a:ln>
                                  <a:noFill/>
                                </a:ln>
                              </wps:spPr>
                              <wps:txbx>
                                <w:txbxContent>
                                  <w:p w:rsidR="004A4B9E" w:rsidRDefault="004A4B9E">
                                    <w:r>
                                      <w:rPr>
                                        <w:sz w:val="44"/>
                                      </w:rPr>
                                      <w:t xml:space="preserve">Other Subjects </w:t>
                                    </w:r>
                                  </w:p>
                                </w:txbxContent>
                              </wps:txbx>
                              <wps:bodyPr horzOverflow="overflow" vert="horz" lIns="0" tIns="0" rIns="0" bIns="0" rtlCol="0">
                                <a:noAutofit/>
                              </wps:bodyPr>
                            </wps:wsp>
                            <wps:wsp>
                              <wps:cNvPr id="790" name="Rectangle 790"/>
                              <wps:cNvSpPr/>
                              <wps:spPr>
                                <a:xfrm>
                                  <a:off x="12065" y="638556"/>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791" name="Rectangle 791"/>
                              <wps:cNvSpPr/>
                              <wps:spPr>
                                <a:xfrm>
                                  <a:off x="12065" y="794015"/>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6062" o:spid="_x0000_s1204" style="width:429pt;height:81.75pt;mso-position-horizontal-relative:char;mso-position-vertical-relative:line" coordsize="54482,1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">
                      <v:shape id="Picture 755" o:spid="_x0000_s1205" type="#_x0000_t75" style="position:absolute;top:219;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4+vFAAAA3AAAAA8AAABkcnMvZG93bnJldi54bWxEj91qwkAUhO8F32E5Qu/qRq0/RFexhUq9&#10;KtU8wEn2mAR3z4bs1qR9+q5Q8HKYmW+Yza63Rtyo9bVjBZNxAoK4cLrmUkF2fn9egfABWaNxTAp+&#10;yMNuOxxsMNWu4y+6nUIpIoR9igqqEJpUSl9UZNGPXUMcvYtrLYYo21LqFrsIt0ZOk2QhLdYcFyps&#10;6K2i4nr6tgryXL4us5DMTHc4fh5efs3Ez4xST6N+vwYRqA+P8H/7QytYzudwPxOP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ruPrxQAAANwAAAAPAAAAAAAAAAAAAAAA&#10;AJ8CAABkcnMvZG93bnJldi54bWxQSwUGAAAAAAQABAD3AAAAkQMAAAAA&#10;">
                        <v:imagedata r:id="rId37" o:title=""/>
                      </v:shape>
                      <v:rect id="Rectangle 787" o:spid="_x0000_s1206" style="position:absolute;left:12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4A4B9E" w:rsidRDefault="004A4B9E">
                              <w:r>
                                <w:rPr>
                                  <w:sz w:val="20"/>
                                </w:rPr>
                                <w:t xml:space="preserve"> </w:t>
                              </w:r>
                            </w:p>
                          </w:txbxContent>
                        </v:textbox>
                      </v:rect>
                      <v:rect id="Rectangle 788" o:spid="_x0000_s1207" style="position:absolute;left:120;top:1539;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4A4B9E" w:rsidRDefault="004A4B9E">
                              <w:r>
                                <w:rPr>
                                  <w:sz w:val="17"/>
                                </w:rPr>
                                <w:t xml:space="preserve"> </w:t>
                              </w:r>
                            </w:p>
                          </w:txbxContent>
                        </v:textbox>
                      </v:rect>
                      <v:rect id="Rectangle 789" o:spid="_x0000_s1208" style="position:absolute;left:19246;top:3291;width:2309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4A4B9E" w:rsidRDefault="004A4B9E">
                              <w:r>
                                <w:rPr>
                                  <w:sz w:val="44"/>
                                </w:rPr>
                                <w:t xml:space="preserve">Other Subjects </w:t>
                              </w:r>
                            </w:p>
                          </w:txbxContent>
                        </v:textbox>
                      </v:rect>
                      <v:rect id="Rectangle 790" o:spid="_x0000_s1209" style="position:absolute;left:120;top:63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4A4B9E" w:rsidRDefault="004A4B9E">
                              <w:r>
                                <w:rPr>
                                  <w:sz w:val="20"/>
                                </w:rPr>
                                <w:t xml:space="preserve"> </w:t>
                              </w:r>
                            </w:p>
                          </w:txbxContent>
                        </v:textbox>
                      </v:rect>
                      <v:rect id="Rectangle 791" o:spid="_x0000_s1210" style="position:absolute;left:120;top:794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43"/>
        </w:trPr>
        <w:tc>
          <w:tcPr>
            <w:tcW w:w="8541" w:type="dxa"/>
            <w:tcBorders>
              <w:top w:val="single" w:sz="6" w:space="0" w:color="008000"/>
              <w:left w:val="double" w:sz="8" w:space="0" w:color="008000"/>
              <w:bottom w:val="double" w:sz="6" w:space="0" w:color="008000"/>
              <w:right w:val="double" w:sz="7" w:space="0" w:color="008000"/>
            </w:tcBorders>
          </w:tcPr>
          <w:p w:rsidR="00744FCA" w:rsidRDefault="0030216E">
            <w:pPr>
              <w:ind w:left="-1"/>
            </w:pPr>
            <w:r>
              <w:rPr>
                <w:sz w:val="20"/>
              </w:rPr>
              <w:t xml:space="preserve"> </w:t>
            </w:r>
          </w:p>
          <w:p w:rsidR="00744FCA" w:rsidRDefault="0030216E" w:rsidP="00D019A8">
            <w:pPr>
              <w:spacing w:after="33"/>
              <w:ind w:left="-1"/>
            </w:pPr>
            <w:r>
              <w:rPr>
                <w:sz w:val="20"/>
              </w:rPr>
              <w:t xml:space="preserve"> </w:t>
            </w:r>
          </w:p>
          <w:p w:rsidR="00744FCA" w:rsidRDefault="0030216E">
            <w:pPr>
              <w:spacing w:after="23"/>
              <w:ind w:left="-1"/>
            </w:pPr>
            <w:r>
              <w:rPr>
                <w:sz w:val="20"/>
              </w:rPr>
              <w:t xml:space="preserve"> </w:t>
            </w:r>
          </w:p>
          <w:p w:rsidR="00744FCA" w:rsidRDefault="0030216E">
            <w:pPr>
              <w:spacing w:after="89"/>
              <w:ind w:left="-1"/>
            </w:pPr>
            <w:r>
              <w:rPr>
                <w:sz w:val="24"/>
              </w:rPr>
              <w:t xml:space="preserve"> </w:t>
            </w:r>
          </w:p>
          <w:p w:rsidR="00744FCA" w:rsidRDefault="0030216E">
            <w:pPr>
              <w:spacing w:line="361" w:lineRule="auto"/>
              <w:ind w:left="839" w:right="168"/>
              <w:rPr>
                <w:sz w:val="32"/>
              </w:rPr>
            </w:pPr>
            <w:r>
              <w:rPr>
                <w:sz w:val="32"/>
              </w:rPr>
              <w:t xml:space="preserve">Along with all of these accredited subjects, sixth form continue to study Computing, Food Tech, PE and PSHE These subjects follow the school’s tailored curriculum and are assessed according to our curriculum ladders which are available on our website. </w:t>
            </w:r>
          </w:p>
          <w:p w:rsidR="004B1EF8" w:rsidRDefault="004B1EF8">
            <w:pPr>
              <w:spacing w:line="361" w:lineRule="auto"/>
              <w:ind w:left="839" w:right="168"/>
              <w:rPr>
                <w:sz w:val="32"/>
              </w:rPr>
            </w:pPr>
          </w:p>
          <w:p w:rsidR="004B1EF8" w:rsidRDefault="004B1EF8">
            <w:pPr>
              <w:spacing w:line="361" w:lineRule="auto"/>
              <w:ind w:left="839" w:right="168"/>
              <w:rPr>
                <w:sz w:val="32"/>
              </w:rPr>
            </w:pPr>
          </w:p>
          <w:p w:rsidR="004B1EF8" w:rsidRDefault="004B1EF8">
            <w:pPr>
              <w:spacing w:line="361" w:lineRule="auto"/>
              <w:ind w:left="839" w:right="168"/>
            </w:pPr>
            <w:hyperlink r:id="rId38" w:history="1">
              <w:r w:rsidRPr="00DF4D16">
                <w:rPr>
                  <w:rStyle w:val="Hyperlink"/>
                </w:rPr>
                <w:t>https://www.oaktree.enfield.sch.uk/page/?title=</w:t>
              </w:r>
              <w:r w:rsidRPr="00DF4D16">
                <w:rPr>
                  <w:rStyle w:val="Hyperlink"/>
                </w:rPr>
                <w:t>C</w:t>
              </w:r>
              <w:r w:rsidRPr="00DF4D16">
                <w:rPr>
                  <w:rStyle w:val="Hyperlink"/>
                </w:rPr>
                <w:t>urriculum&amp;pid=25</w:t>
              </w:r>
            </w:hyperlink>
          </w:p>
          <w:p w:rsidR="004B1EF8" w:rsidRDefault="004B1EF8">
            <w:pPr>
              <w:spacing w:line="361" w:lineRule="auto"/>
              <w:ind w:left="839" w:right="168"/>
            </w:pPr>
          </w:p>
          <w:p w:rsidR="00744FCA" w:rsidRDefault="0030216E">
            <w:pPr>
              <w:ind w:left="-1"/>
            </w:pPr>
            <w:r>
              <w:rPr>
                <w:sz w:val="20"/>
              </w:rPr>
              <w:t xml:space="preserve"> </w:t>
            </w:r>
          </w:p>
          <w:p w:rsidR="00744FCA" w:rsidRDefault="0030216E">
            <w:pPr>
              <w:ind w:left="-1"/>
            </w:pPr>
            <w:r>
              <w:rPr>
                <w:sz w:val="20"/>
              </w:rPr>
              <w:t xml:space="preserve"> </w:t>
            </w:r>
          </w:p>
          <w:p w:rsidR="00744FCA" w:rsidRDefault="00744FCA">
            <w:pPr>
              <w:ind w:left="1161"/>
            </w:pPr>
          </w:p>
        </w:tc>
      </w:tr>
    </w:tbl>
    <w:p w:rsidR="00744FCA" w:rsidRDefault="00744FCA">
      <w:pPr>
        <w:spacing w:after="0"/>
        <w:ind w:left="-1440" w:right="218"/>
      </w:pPr>
    </w:p>
    <w:tbl>
      <w:tblPr>
        <w:tblStyle w:val="TableGrid"/>
        <w:tblW w:w="8541" w:type="dxa"/>
        <w:tblInd w:w="240" w:type="dxa"/>
        <w:tblLook w:val="04A0" w:firstRow="1" w:lastRow="0" w:firstColumn="1" w:lastColumn="0" w:noHBand="0" w:noVBand="1"/>
      </w:tblPr>
      <w:tblGrid>
        <w:gridCol w:w="8596"/>
      </w:tblGrid>
      <w:tr w:rsidR="00744FCA">
        <w:trPr>
          <w:trHeight w:val="1531"/>
        </w:trPr>
        <w:tc>
          <w:tcPr>
            <w:tcW w:w="8541" w:type="dxa"/>
            <w:tcBorders>
              <w:top w:val="double" w:sz="6" w:space="0" w:color="008000"/>
              <w:left w:val="double" w:sz="7" w:space="0" w:color="008000"/>
              <w:bottom w:val="single" w:sz="6" w:space="0" w:color="008000"/>
              <w:right w:val="double" w:sz="8" w:space="0" w:color="008000"/>
            </w:tcBorders>
            <w:shd w:val="clear" w:color="auto" w:fill="008000"/>
          </w:tcPr>
          <w:p w:rsidR="00744FCA" w:rsidRDefault="0030216E">
            <w:pPr>
              <w:ind w:left="-19" w:right="-20"/>
            </w:pPr>
            <w:r>
              <w:rPr>
                <w:noProof/>
              </w:rPr>
              <w:lastRenderedPageBreak/>
              <mc:AlternateContent>
                <mc:Choice Requires="wpg">
                  <w:drawing>
                    <wp:inline distT="0" distB="0" distL="0" distR="0">
                      <wp:extent cx="5448299" cy="1034797"/>
                      <wp:effectExtent l="0" t="0" r="0" b="0"/>
                      <wp:docPr id="5960" name="Group 5960"/>
                      <wp:cNvGraphicFramePr/>
                      <a:graphic xmlns:a="http://schemas.openxmlformats.org/drawingml/2006/main">
                        <a:graphicData uri="http://schemas.microsoft.com/office/word/2010/wordprocessingGroup">
                          <wpg:wgp>
                            <wpg:cNvGrpSpPr/>
                            <wpg:grpSpPr>
                              <a:xfrm>
                                <a:off x="0" y="0"/>
                                <a:ext cx="5448299" cy="1034797"/>
                                <a:chOff x="0" y="0"/>
                                <a:chExt cx="5448299" cy="1034797"/>
                              </a:xfrm>
                            </wpg:grpSpPr>
                            <pic:pic xmlns:pic="http://schemas.openxmlformats.org/drawingml/2006/picture">
                              <pic:nvPicPr>
                                <pic:cNvPr id="812" name="Picture 812"/>
                                <pic:cNvPicPr/>
                              </pic:nvPicPr>
                              <pic:blipFill>
                                <a:blip r:embed="rId39"/>
                                <a:stretch>
                                  <a:fillRect/>
                                </a:stretch>
                              </pic:blipFill>
                              <pic:spPr>
                                <a:xfrm>
                                  <a:off x="0" y="18797"/>
                                  <a:ext cx="5448299" cy="1016000"/>
                                </a:xfrm>
                                <a:prstGeom prst="rect">
                                  <a:avLst/>
                                </a:prstGeom>
                              </pic:spPr>
                            </pic:pic>
                            <wps:wsp>
                              <wps:cNvPr id="844" name="Rectangle 844"/>
                              <wps:cNvSpPr/>
                              <wps:spPr>
                                <a:xfrm>
                                  <a:off x="12065" y="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845" name="Rectangle 845"/>
                              <wps:cNvSpPr/>
                              <wps:spPr>
                                <a:xfrm>
                                  <a:off x="12065" y="150875"/>
                                  <a:ext cx="32524" cy="146582"/>
                                </a:xfrm>
                                <a:prstGeom prst="rect">
                                  <a:avLst/>
                                </a:prstGeom>
                                <a:ln>
                                  <a:noFill/>
                                </a:ln>
                              </wps:spPr>
                              <wps:txbx>
                                <w:txbxContent>
                                  <w:p w:rsidR="004A4B9E" w:rsidRDefault="004A4B9E">
                                    <w:r>
                                      <w:rPr>
                                        <w:sz w:val="17"/>
                                      </w:rPr>
                                      <w:t xml:space="preserve"> </w:t>
                                    </w:r>
                                  </w:p>
                                </w:txbxContent>
                              </wps:txbx>
                              <wps:bodyPr horzOverflow="overflow" vert="horz" lIns="0" tIns="0" rIns="0" bIns="0" rtlCol="0">
                                <a:noAutofit/>
                              </wps:bodyPr>
                            </wps:wsp>
                            <wps:wsp>
                              <wps:cNvPr id="846" name="Rectangle 846"/>
                              <wps:cNvSpPr/>
                              <wps:spPr>
                                <a:xfrm>
                                  <a:off x="1792097" y="326136"/>
                                  <a:ext cx="2651753" cy="377808"/>
                                </a:xfrm>
                                <a:prstGeom prst="rect">
                                  <a:avLst/>
                                </a:prstGeom>
                                <a:ln>
                                  <a:noFill/>
                                </a:ln>
                              </wps:spPr>
                              <wps:txbx>
                                <w:txbxContent>
                                  <w:p w:rsidR="004A4B9E" w:rsidRDefault="004A4B9E">
                                    <w:r>
                                      <w:rPr>
                                        <w:sz w:val="44"/>
                                      </w:rPr>
                                      <w:t xml:space="preserve">Work Experience </w:t>
                                    </w:r>
                                  </w:p>
                                </w:txbxContent>
                              </wps:txbx>
                              <wps:bodyPr horzOverflow="overflow" vert="horz" lIns="0" tIns="0" rIns="0" bIns="0" rtlCol="0">
                                <a:noAutofit/>
                              </wps:bodyPr>
                            </wps:wsp>
                            <wps:wsp>
                              <wps:cNvPr id="847" name="Rectangle 847"/>
                              <wps:cNvSpPr/>
                              <wps:spPr>
                                <a:xfrm>
                                  <a:off x="12065" y="635509"/>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848" name="Rectangle 848"/>
                              <wps:cNvSpPr/>
                              <wps:spPr>
                                <a:xfrm>
                                  <a:off x="12065" y="790967"/>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5960" o:spid="_x0000_s1211" style="width:429pt;height:81.5pt;mso-position-horizontal-relative:char;mso-position-vertical-relative:line" coordsize="54482,10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">
                      <v:shape id="Picture 812" o:spid="_x0000_s1212" type="#_x0000_t75" style="position:absolute;top:187;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YpEnGAAAA3AAAAA8AAABkcnMvZG93bnJldi54bWxEj0FrwkAUhO+C/2F5gjfd6EEkukoRtYoK&#10;1UrB22v2mQSzb9PsVqO/visUPA4z3wwzntamEFeqXG5ZQa8bgSBOrM45VXD8XHSGIJxH1lhYJgV3&#10;cjCdNBtjjLW98Z6uB5+KUMIuRgWZ92UspUsyMui6tiQO3tlWBn2QVSp1hbdQbgrZj6KBNJhzWMiw&#10;pFlGyeXwaxQMV2vi9833drlblz8fj9Nx/3WaK9Vu1W8jEJ5q/wr/0ysduF4fnmfCEZ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xikScYAAADcAAAADwAAAAAAAAAAAAAA&#10;AACfAgAAZHJzL2Rvd25yZXYueG1sUEsFBgAAAAAEAAQA9wAAAJIDAAAAAA==&#10;">
                        <v:imagedata r:id="rId40" o:title=""/>
                      </v:shape>
                      <v:rect id="Rectangle 844" o:spid="_x0000_s1213" style="position:absolute;left:12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4A4B9E" w:rsidRDefault="004A4B9E">
                              <w:r>
                                <w:rPr>
                                  <w:sz w:val="20"/>
                                </w:rPr>
                                <w:t xml:space="preserve"> </w:t>
                              </w:r>
                            </w:p>
                          </w:txbxContent>
                        </v:textbox>
                      </v:rect>
                      <v:rect id="Rectangle 845" o:spid="_x0000_s1214" style="position:absolute;left:120;top:1508;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4A4B9E" w:rsidRDefault="004A4B9E">
                              <w:r>
                                <w:rPr>
                                  <w:sz w:val="17"/>
                                </w:rPr>
                                <w:t xml:space="preserve"> </w:t>
                              </w:r>
                            </w:p>
                          </w:txbxContent>
                        </v:textbox>
                      </v:rect>
                      <v:rect id="Rectangle 846" o:spid="_x0000_s1215" style="position:absolute;left:17920;top:3261;width:2651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4A4B9E" w:rsidRDefault="004A4B9E">
                              <w:r>
                                <w:rPr>
                                  <w:sz w:val="44"/>
                                </w:rPr>
                                <w:t xml:space="preserve">Work Experience </w:t>
                              </w:r>
                            </w:p>
                          </w:txbxContent>
                        </v:textbox>
                      </v:rect>
                      <v:rect id="Rectangle 847" o:spid="_x0000_s1216" style="position:absolute;left:120;top:635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4A4B9E" w:rsidRDefault="004A4B9E">
                              <w:r>
                                <w:rPr>
                                  <w:sz w:val="20"/>
                                </w:rPr>
                                <w:t xml:space="preserve"> </w:t>
                              </w:r>
                            </w:p>
                          </w:txbxContent>
                        </v:textbox>
                      </v:rect>
                      <v:rect id="Rectangle 848" o:spid="_x0000_s1217" style="position:absolute;left:120;top:790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47"/>
        </w:trPr>
        <w:tc>
          <w:tcPr>
            <w:tcW w:w="8541" w:type="dxa"/>
            <w:tcBorders>
              <w:top w:val="single" w:sz="6" w:space="0" w:color="008000"/>
              <w:left w:val="double" w:sz="7" w:space="0" w:color="008000"/>
              <w:bottom w:val="double" w:sz="6" w:space="0" w:color="008000"/>
              <w:right w:val="double" w:sz="8" w:space="0" w:color="008000"/>
            </w:tcBorders>
          </w:tcPr>
          <w:p w:rsidR="00744FCA" w:rsidRDefault="0030216E">
            <w:r>
              <w:rPr>
                <w:sz w:val="20"/>
              </w:rPr>
              <w:t xml:space="preserve"> </w:t>
            </w:r>
          </w:p>
          <w:p w:rsidR="00744FCA" w:rsidRDefault="0030216E">
            <w:r>
              <w:rPr>
                <w:sz w:val="20"/>
              </w:rPr>
              <w:t xml:space="preserve"> </w:t>
            </w:r>
          </w:p>
          <w:p w:rsidR="00744FCA" w:rsidRDefault="0030216E">
            <w:r>
              <w:rPr>
                <w:sz w:val="20"/>
              </w:rPr>
              <w:t xml:space="preserve"> </w:t>
            </w:r>
          </w:p>
          <w:p w:rsidR="00744FCA" w:rsidRDefault="0030216E">
            <w:r>
              <w:rPr>
                <w:sz w:val="20"/>
              </w:rPr>
              <w:t xml:space="preserve"> </w:t>
            </w:r>
          </w:p>
          <w:p w:rsidR="00744FCA" w:rsidRDefault="0030216E">
            <w:r>
              <w:rPr>
                <w:sz w:val="20"/>
              </w:rPr>
              <w:t xml:space="preserve"> </w:t>
            </w:r>
            <w:r w:rsidR="004B1EF8">
              <w:rPr>
                <w:noProof/>
              </w:rPr>
              <w:drawing>
                <wp:inline distT="0" distB="0" distL="0" distR="0" wp14:anchorId="3DF2F5A6" wp14:editId="2CC6C7BC">
                  <wp:extent cx="1915200" cy="996209"/>
                  <wp:effectExtent l="0" t="0" r="0" b="0"/>
                  <wp:docPr id="1" name="Picture 1" descr="Year 10 Work Experience | Alder Communit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10 Work Experience | Alder Community High Scho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2702" cy="1000111"/>
                          </a:xfrm>
                          <a:prstGeom prst="rect">
                            <a:avLst/>
                          </a:prstGeom>
                          <a:noFill/>
                          <a:ln>
                            <a:noFill/>
                          </a:ln>
                        </pic:spPr>
                      </pic:pic>
                    </a:graphicData>
                  </a:graphic>
                </wp:inline>
              </w:drawing>
            </w:r>
          </w:p>
          <w:p w:rsidR="00744FCA" w:rsidRDefault="0030216E">
            <w:r>
              <w:rPr>
                <w:sz w:val="20"/>
              </w:rPr>
              <w:t xml:space="preserve"> </w:t>
            </w:r>
          </w:p>
          <w:p w:rsidR="00744FCA" w:rsidRDefault="0030216E">
            <w:pPr>
              <w:spacing w:line="362" w:lineRule="auto"/>
              <w:ind w:left="2728" w:firstLine="67"/>
            </w:pPr>
            <w:r>
              <w:rPr>
                <w:sz w:val="32"/>
              </w:rPr>
              <w:t xml:space="preserve">There are opportunities for work experience at appropriate levels both on </w:t>
            </w:r>
          </w:p>
          <w:p w:rsidR="00744FCA" w:rsidRDefault="0030216E">
            <w:pPr>
              <w:tabs>
                <w:tab w:val="center" w:pos="477"/>
                <w:tab w:val="center" w:pos="3501"/>
              </w:tabs>
              <w:spacing w:after="71"/>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Start"/>
            <w:r>
              <w:rPr>
                <w:sz w:val="32"/>
              </w:rPr>
              <w:t>and</w:t>
            </w:r>
            <w:proofErr w:type="gramEnd"/>
            <w:r>
              <w:rPr>
                <w:sz w:val="32"/>
              </w:rPr>
              <w:t xml:space="preserve"> off site. </w:t>
            </w:r>
          </w:p>
          <w:p w:rsidR="00744FCA" w:rsidRDefault="0030216E" w:rsidP="004B1EF8">
            <w:r>
              <w:rPr>
                <w:sz w:val="20"/>
              </w:rPr>
              <w:t xml:space="preserve"> </w:t>
            </w:r>
          </w:p>
          <w:p w:rsidR="004B1EF8" w:rsidRDefault="004B1EF8" w:rsidP="004B1EF8">
            <w:bookmarkStart w:id="0" w:name="_GoBack"/>
            <w:bookmarkEnd w:id="0"/>
          </w:p>
          <w:p w:rsidR="00744FCA" w:rsidRDefault="0030216E">
            <w:pPr>
              <w:spacing w:line="361" w:lineRule="auto"/>
              <w:ind w:left="840" w:right="2620"/>
            </w:pPr>
            <w:r>
              <w:rPr>
                <w:sz w:val="32"/>
              </w:rPr>
              <w:t xml:space="preserve">We aim to provide work experience for all of our students during their time in the Sixth Form. </w:t>
            </w:r>
            <w:r w:rsidR="004A4B9E">
              <w:rPr>
                <w:noProof/>
              </w:rPr>
              <w:drawing>
                <wp:inline distT="0" distB="0" distL="0" distR="0" wp14:anchorId="013FB7A0" wp14:editId="04741486">
                  <wp:extent cx="1454400" cy="779162"/>
                  <wp:effectExtent l="0" t="0" r="0" b="1905"/>
                  <wp:docPr id="2" name="Picture 2" descr="Uxbridge High School - Work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xbridge High School - Work Experi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4414" cy="779169"/>
                          </a:xfrm>
                          <a:prstGeom prst="rect">
                            <a:avLst/>
                          </a:prstGeom>
                          <a:noFill/>
                          <a:ln>
                            <a:noFill/>
                          </a:ln>
                        </pic:spPr>
                      </pic:pic>
                    </a:graphicData>
                  </a:graphic>
                </wp:inline>
              </w:drawing>
            </w:r>
          </w:p>
          <w:p w:rsidR="00744FCA" w:rsidRDefault="0030216E">
            <w:r>
              <w:rPr>
                <w:sz w:val="20"/>
              </w:rPr>
              <w:t xml:space="preserve"> </w:t>
            </w:r>
          </w:p>
          <w:p w:rsidR="00744FCA" w:rsidRDefault="00744FCA" w:rsidP="004B1EF8"/>
          <w:p w:rsidR="00744FCA" w:rsidRDefault="0030216E">
            <w:pPr>
              <w:spacing w:after="69" w:line="361" w:lineRule="auto"/>
              <w:ind w:left="3408"/>
            </w:pPr>
            <w:r>
              <w:rPr>
                <w:sz w:val="32"/>
              </w:rPr>
              <w:t xml:space="preserve">Our in house job coach will provide our young adults with appropriate support and work experience opportunities as well as advice and help with college applications, </w:t>
            </w:r>
            <w:proofErr w:type="spellStart"/>
            <w:r>
              <w:rPr>
                <w:sz w:val="32"/>
              </w:rPr>
              <w:t>cv’s</w:t>
            </w:r>
            <w:proofErr w:type="spellEnd"/>
            <w:r>
              <w:rPr>
                <w:sz w:val="32"/>
              </w:rPr>
              <w:t xml:space="preserve">, etc. </w:t>
            </w:r>
          </w:p>
          <w:p w:rsidR="00744FCA" w:rsidRDefault="0030216E">
            <w:pPr>
              <w:ind w:left="876"/>
            </w:pPr>
            <w:r>
              <w:rPr>
                <w:rFonts w:ascii="Times New Roman" w:eastAsia="Times New Roman" w:hAnsi="Times New Roman" w:cs="Times New Roman"/>
                <w:sz w:val="24"/>
              </w:rPr>
              <w:t xml:space="preserve"> </w:t>
            </w:r>
          </w:p>
        </w:tc>
      </w:tr>
    </w:tbl>
    <w:p w:rsidR="00744FCA" w:rsidRDefault="00744FCA">
      <w:pPr>
        <w:spacing w:after="0"/>
        <w:ind w:left="-1440" w:right="233"/>
      </w:pPr>
    </w:p>
    <w:p w:rsidR="00744FCA" w:rsidRDefault="00744FCA">
      <w:pPr>
        <w:spacing w:after="0"/>
        <w:ind w:left="-1440" w:right="216"/>
      </w:pPr>
    </w:p>
    <w:tbl>
      <w:tblPr>
        <w:tblStyle w:val="TableGrid"/>
        <w:tblW w:w="8541" w:type="dxa"/>
        <w:tblInd w:w="241" w:type="dxa"/>
        <w:tblLook w:val="04A0" w:firstRow="1" w:lastRow="0" w:firstColumn="1" w:lastColumn="0" w:noHBand="0" w:noVBand="1"/>
      </w:tblPr>
      <w:tblGrid>
        <w:gridCol w:w="8596"/>
      </w:tblGrid>
      <w:tr w:rsidR="00744FCA">
        <w:trPr>
          <w:trHeight w:val="1531"/>
        </w:trPr>
        <w:tc>
          <w:tcPr>
            <w:tcW w:w="8541" w:type="dxa"/>
            <w:tcBorders>
              <w:top w:val="double" w:sz="6" w:space="0" w:color="008000"/>
              <w:left w:val="double" w:sz="8" w:space="0" w:color="008000"/>
              <w:bottom w:val="single" w:sz="6" w:space="0" w:color="008000"/>
              <w:right w:val="double" w:sz="7" w:space="0" w:color="008000"/>
            </w:tcBorders>
            <w:shd w:val="clear" w:color="auto" w:fill="008000"/>
          </w:tcPr>
          <w:p w:rsidR="00744FCA" w:rsidRDefault="0030216E">
            <w:pPr>
              <w:ind w:left="-18" w:right="-21"/>
            </w:pPr>
            <w:r>
              <w:rPr>
                <w:noProof/>
              </w:rPr>
              <mc:AlternateContent>
                <mc:Choice Requires="wpg">
                  <w:drawing>
                    <wp:inline distT="0" distB="0" distL="0" distR="0">
                      <wp:extent cx="5448299" cy="1029843"/>
                      <wp:effectExtent l="0" t="0" r="0" b="0"/>
                      <wp:docPr id="5329" name="Group 5329"/>
                      <wp:cNvGraphicFramePr/>
                      <a:graphic xmlns:a="http://schemas.openxmlformats.org/drawingml/2006/main">
                        <a:graphicData uri="http://schemas.microsoft.com/office/word/2010/wordprocessingGroup">
                          <wpg:wgp>
                            <wpg:cNvGrpSpPr/>
                            <wpg:grpSpPr>
                              <a:xfrm>
                                <a:off x="0" y="0"/>
                                <a:ext cx="5448299" cy="1029843"/>
                                <a:chOff x="0" y="0"/>
                                <a:chExt cx="5448299" cy="1029843"/>
                              </a:xfrm>
                            </wpg:grpSpPr>
                            <pic:pic xmlns:pic="http://schemas.openxmlformats.org/drawingml/2006/picture">
                              <pic:nvPicPr>
                                <pic:cNvPr id="956" name="Picture 956"/>
                                <pic:cNvPicPr/>
                              </pic:nvPicPr>
                              <pic:blipFill>
                                <a:blip r:embed="rId43"/>
                                <a:stretch>
                                  <a:fillRect/>
                                </a:stretch>
                              </pic:blipFill>
                              <pic:spPr>
                                <a:xfrm>
                                  <a:off x="0" y="13843"/>
                                  <a:ext cx="5448299" cy="1016000"/>
                                </a:xfrm>
                                <a:prstGeom prst="rect">
                                  <a:avLst/>
                                </a:prstGeom>
                              </pic:spPr>
                            </pic:pic>
                            <wps:wsp>
                              <wps:cNvPr id="988" name="Rectangle 988"/>
                              <wps:cNvSpPr/>
                              <wps:spPr>
                                <a:xfrm>
                                  <a:off x="10795" y="0"/>
                                  <a:ext cx="45808" cy="206453"/>
                                </a:xfrm>
                                <a:prstGeom prst="rect">
                                  <a:avLst/>
                                </a:prstGeom>
                                <a:ln>
                                  <a:noFill/>
                                </a:ln>
                              </wps:spPr>
                              <wps:txbx>
                                <w:txbxContent>
                                  <w:p w:rsidR="004A4B9E" w:rsidRDefault="004A4B9E">
                                    <w:r>
                                      <w:rPr>
                                        <w:sz w:val="24"/>
                                      </w:rPr>
                                      <w:t xml:space="preserve"> </w:t>
                                    </w:r>
                                  </w:p>
                                </w:txbxContent>
                              </wps:txbx>
                              <wps:bodyPr horzOverflow="overflow" vert="horz" lIns="0" tIns="0" rIns="0" bIns="0" rtlCol="0">
                                <a:noAutofit/>
                              </wps:bodyPr>
                            </wps:wsp>
                            <wps:wsp>
                              <wps:cNvPr id="989" name="Rectangle 989"/>
                              <wps:cNvSpPr/>
                              <wps:spPr>
                                <a:xfrm>
                                  <a:off x="10795" y="182500"/>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s:wsp>
                              <wps:cNvPr id="990" name="Rectangle 990"/>
                              <wps:cNvSpPr/>
                              <wps:spPr>
                                <a:xfrm>
                                  <a:off x="10795" y="333374"/>
                                  <a:ext cx="32524" cy="146582"/>
                                </a:xfrm>
                                <a:prstGeom prst="rect">
                                  <a:avLst/>
                                </a:prstGeom>
                                <a:ln>
                                  <a:noFill/>
                                </a:ln>
                              </wps:spPr>
                              <wps:txbx>
                                <w:txbxContent>
                                  <w:p w:rsidR="004A4B9E" w:rsidRDefault="004A4B9E">
                                    <w:r>
                                      <w:rPr>
                                        <w:sz w:val="17"/>
                                      </w:rPr>
                                      <w:t xml:space="preserve"> </w:t>
                                    </w:r>
                                  </w:p>
                                </w:txbxContent>
                              </wps:txbx>
                              <wps:bodyPr horzOverflow="overflow" vert="horz" lIns="0" tIns="0" rIns="0" bIns="0" rtlCol="0">
                                <a:noAutofit/>
                              </wps:bodyPr>
                            </wps:wsp>
                            <wps:wsp>
                              <wps:cNvPr id="991" name="Rectangle 991"/>
                              <wps:cNvSpPr/>
                              <wps:spPr>
                                <a:xfrm>
                                  <a:off x="1667384" y="507112"/>
                                  <a:ext cx="2988554" cy="377808"/>
                                </a:xfrm>
                                <a:prstGeom prst="rect">
                                  <a:avLst/>
                                </a:prstGeom>
                                <a:ln>
                                  <a:noFill/>
                                </a:ln>
                              </wps:spPr>
                              <wps:txbx>
                                <w:txbxContent>
                                  <w:p w:rsidR="004A4B9E" w:rsidRDefault="004A4B9E">
                                    <w:r>
                                      <w:rPr>
                                        <w:sz w:val="44"/>
                                      </w:rPr>
                                      <w:t xml:space="preserve">How </w:t>
                                    </w:r>
                                    <w:proofErr w:type="gramStart"/>
                                    <w:r>
                                      <w:rPr>
                                        <w:sz w:val="44"/>
                                      </w:rPr>
                                      <w:t>To</w:t>
                                    </w:r>
                                    <w:proofErr w:type="gramEnd"/>
                                    <w:r>
                                      <w:rPr>
                                        <w:sz w:val="44"/>
                                      </w:rPr>
                                      <w:t xml:space="preserve"> Contact US </w:t>
                                    </w:r>
                                  </w:p>
                                </w:txbxContent>
                              </wps:txbx>
                              <wps:bodyPr horzOverflow="overflow" vert="horz" lIns="0" tIns="0" rIns="0" bIns="0" rtlCol="0">
                                <a:noAutofit/>
                              </wps:bodyPr>
                            </wps:wsp>
                            <wps:wsp>
                              <wps:cNvPr id="992" name="Rectangle 992"/>
                              <wps:cNvSpPr/>
                              <wps:spPr>
                                <a:xfrm>
                                  <a:off x="10795" y="816483"/>
                                  <a:ext cx="38021" cy="171355"/>
                                </a:xfrm>
                                <a:prstGeom prst="rect">
                                  <a:avLst/>
                                </a:prstGeom>
                                <a:ln>
                                  <a:noFill/>
                                </a:ln>
                              </wps:spPr>
                              <wps:txbx>
                                <w:txbxContent>
                                  <w:p w:rsidR="004A4B9E" w:rsidRDefault="004A4B9E">
                                    <w:r>
                                      <w:rPr>
                                        <w:sz w:val="20"/>
                                      </w:rPr>
                                      <w:t xml:space="preserve"> </w:t>
                                    </w:r>
                                  </w:p>
                                </w:txbxContent>
                              </wps:txbx>
                              <wps:bodyPr horzOverflow="overflow" vert="horz" lIns="0" tIns="0" rIns="0" bIns="0" rtlCol="0">
                                <a:noAutofit/>
                              </wps:bodyPr>
                            </wps:wsp>
                          </wpg:wgp>
                        </a:graphicData>
                      </a:graphic>
                    </wp:inline>
                  </w:drawing>
                </mc:Choice>
                <mc:Fallback>
                  <w:pict>
                    <v:group id="Group 5329" o:spid="_x0000_s1218" style="width:429pt;height:81.1pt;mso-position-horizontal-relative:char;mso-position-vertical-relative:line" coordsize="54482,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">
                      <v:shape id="Picture 956" o:spid="_x0000_s1219" type="#_x0000_t75" style="position:absolute;top:138;width:54482;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EVDFAAAA3AAAAA8AAABkcnMvZG93bnJldi54bWxEj0FrwkAUhO8F/8PyBG91oxKt0VUkIFQ8&#10;lNpCPT6yzySYfRt3V03/vSsUehxm5htmue5MI27kfG1ZwWiYgCAurK65VPD9tX19A+EDssbGMin4&#10;JQ/rVe9liZm2d/6k2yGUIkLYZ6igCqHNpPRFRQb90LbE0TtZZzBE6UqpHd4j3DRynCRTabDmuFBh&#10;S3lFxflwNQp+0lTv8t1xkrRnd5nt8/1H6WZKDfrdZgEiUBf+w3/td61gnk7heSYe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xFQxQAAANwAAAAPAAAAAAAAAAAAAAAA&#10;AJ8CAABkcnMvZG93bnJldi54bWxQSwUGAAAAAAQABAD3AAAAkQMAAAAA&#10;">
                        <v:imagedata r:id="rId44" o:title=""/>
                      </v:shape>
                      <v:rect id="Rectangle 988" o:spid="_x0000_s1220" style="position:absolute;left:107;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rsidR="004A4B9E" w:rsidRDefault="004A4B9E">
                              <w:r>
                                <w:rPr>
                                  <w:sz w:val="24"/>
                                </w:rPr>
                                <w:t xml:space="preserve"> </w:t>
                              </w:r>
                            </w:p>
                          </w:txbxContent>
                        </v:textbox>
                      </v:rect>
                      <v:rect id="Rectangle 989" o:spid="_x0000_s1221" style="position:absolute;left:107;top:182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4A4B9E" w:rsidRDefault="004A4B9E">
                              <w:r>
                                <w:rPr>
                                  <w:sz w:val="20"/>
                                </w:rPr>
                                <w:t xml:space="preserve"> </w:t>
                              </w:r>
                            </w:p>
                          </w:txbxContent>
                        </v:textbox>
                      </v:rect>
                      <v:rect id="Rectangle 990" o:spid="_x0000_s1222" style="position:absolute;left:107;top:3333;width:326;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4A4B9E" w:rsidRDefault="004A4B9E">
                              <w:r>
                                <w:rPr>
                                  <w:sz w:val="17"/>
                                </w:rPr>
                                <w:t xml:space="preserve"> </w:t>
                              </w:r>
                            </w:p>
                          </w:txbxContent>
                        </v:textbox>
                      </v:rect>
                      <v:rect id="Rectangle 991" o:spid="_x0000_s1223" style="position:absolute;left:16673;top:5071;width:29886;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4A4B9E" w:rsidRDefault="004A4B9E">
                              <w:r>
                                <w:rPr>
                                  <w:sz w:val="44"/>
                                </w:rPr>
                                <w:t xml:space="preserve">How </w:t>
                              </w:r>
                              <w:proofErr w:type="gramStart"/>
                              <w:r>
                                <w:rPr>
                                  <w:sz w:val="44"/>
                                </w:rPr>
                                <w:t>To</w:t>
                              </w:r>
                              <w:proofErr w:type="gramEnd"/>
                              <w:r>
                                <w:rPr>
                                  <w:sz w:val="44"/>
                                </w:rPr>
                                <w:t xml:space="preserve"> Contact US </w:t>
                              </w:r>
                            </w:p>
                          </w:txbxContent>
                        </v:textbox>
                      </v:rect>
                      <v:rect id="Rectangle 992" o:spid="_x0000_s1224" style="position:absolute;left:107;top:8164;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bEsUA&#10;AADcAAAADwAAAGRycy9kb3ducmV2LnhtbESPQWvCQBSE7wX/w/KE3urGHCSJrhK0xRytFrS3R/Y1&#10;CWbfhuxqUn99t1DocZiZb5jVZjStuFPvGssK5rMIBHFpdcOVgo/T20sCwnlkja1lUvBNDjbrydMK&#10;M20Hfqf70VciQNhlqKD2vsukdGVNBt3MdsTB+7K9QR9kX0nd4xDgppVxFC2kwYbDQo0dbWsqr8eb&#10;UbBPuvxS2MdQta+f+/PhnO5OqVfqeTrmSxCeRv8f/msXWkGa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RsSxQAAANwAAAAPAAAAAAAAAAAAAAAAAJgCAABkcnMv&#10;ZG93bnJldi54bWxQSwUGAAAAAAQABAD1AAAAigMAAAAA&#10;" filled="f" stroked="f">
                        <v:textbox inset="0,0,0,0">
                          <w:txbxContent>
                            <w:p w:rsidR="004A4B9E" w:rsidRDefault="004A4B9E">
                              <w:r>
                                <w:rPr>
                                  <w:sz w:val="20"/>
                                </w:rPr>
                                <w:t xml:space="preserve"> </w:t>
                              </w:r>
                            </w:p>
                          </w:txbxContent>
                        </v:textbox>
                      </v:rect>
                      <w10:anchorlock/>
                    </v:group>
                  </w:pict>
                </mc:Fallback>
              </mc:AlternateContent>
            </w:r>
          </w:p>
        </w:tc>
      </w:tr>
      <w:tr w:rsidR="00744FCA">
        <w:trPr>
          <w:trHeight w:val="12547"/>
        </w:trPr>
        <w:tc>
          <w:tcPr>
            <w:tcW w:w="8541" w:type="dxa"/>
            <w:tcBorders>
              <w:top w:val="single" w:sz="6" w:space="0" w:color="008000"/>
              <w:left w:val="double" w:sz="8" w:space="0" w:color="008000"/>
              <w:bottom w:val="double" w:sz="6" w:space="0" w:color="008000"/>
              <w:right w:val="double" w:sz="7" w:space="0" w:color="008000"/>
            </w:tcBorders>
          </w:tcPr>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spacing w:after="182"/>
              <w:ind w:left="-1"/>
            </w:pPr>
            <w:r>
              <w:rPr>
                <w:sz w:val="15"/>
              </w:rPr>
              <w:t xml:space="preserve"> </w:t>
            </w:r>
          </w:p>
          <w:p w:rsidR="00744FCA" w:rsidRDefault="0030216E">
            <w:pPr>
              <w:spacing w:after="198"/>
              <w:ind w:left="839"/>
            </w:pPr>
            <w:r>
              <w:rPr>
                <w:sz w:val="32"/>
              </w:rPr>
              <w:t xml:space="preserve">Headteacher: Mr Russell Davey </w:t>
            </w:r>
          </w:p>
          <w:p w:rsidR="00D019A8" w:rsidRDefault="0030216E">
            <w:pPr>
              <w:spacing w:line="362" w:lineRule="auto"/>
              <w:ind w:left="839" w:right="1867"/>
              <w:rPr>
                <w:sz w:val="32"/>
              </w:rPr>
            </w:pPr>
            <w:r>
              <w:rPr>
                <w:sz w:val="32"/>
              </w:rPr>
              <w:t xml:space="preserve">Chair of Governors: Mrs Alex </w:t>
            </w:r>
            <w:proofErr w:type="spellStart"/>
            <w:r>
              <w:rPr>
                <w:sz w:val="32"/>
              </w:rPr>
              <w:t>Bussandri</w:t>
            </w:r>
            <w:proofErr w:type="spellEnd"/>
            <w:r>
              <w:rPr>
                <w:sz w:val="32"/>
              </w:rPr>
              <w:t xml:space="preserve"> </w:t>
            </w:r>
          </w:p>
          <w:p w:rsidR="00744FCA" w:rsidRDefault="0030216E" w:rsidP="00D019A8">
            <w:pPr>
              <w:spacing w:line="362" w:lineRule="auto"/>
              <w:ind w:left="839" w:right="1867"/>
            </w:pPr>
            <w:r>
              <w:rPr>
                <w:sz w:val="32"/>
              </w:rPr>
              <w:t xml:space="preserve">Head of Sixth Form/Careers Leader: </w:t>
            </w:r>
            <w:r w:rsidR="00D019A8">
              <w:t xml:space="preserve">  </w:t>
            </w:r>
            <w:r w:rsidR="00D019A8">
              <w:rPr>
                <w:sz w:val="32"/>
              </w:rPr>
              <w:t xml:space="preserve">Kyri  </w:t>
            </w:r>
            <w:r>
              <w:rPr>
                <w:sz w:val="32"/>
              </w:rPr>
              <w:t xml:space="preserve">Nicholas </w:t>
            </w:r>
          </w:p>
          <w:p w:rsidR="00744FCA" w:rsidRDefault="0030216E">
            <w:pPr>
              <w:spacing w:after="170"/>
              <w:ind w:left="-1"/>
            </w:pPr>
            <w:r>
              <w:rPr>
                <w:sz w:val="32"/>
              </w:rPr>
              <w:t xml:space="preserve"> </w:t>
            </w:r>
          </w:p>
          <w:p w:rsidR="00744FCA" w:rsidRDefault="0030216E">
            <w:pPr>
              <w:spacing w:after="165"/>
              <w:ind w:left="839"/>
            </w:pPr>
            <w:r>
              <w:rPr>
                <w:sz w:val="32"/>
              </w:rPr>
              <w:t xml:space="preserve">Oaktree School </w:t>
            </w:r>
          </w:p>
          <w:p w:rsidR="00744FCA" w:rsidRDefault="0030216E">
            <w:pPr>
              <w:spacing w:after="167"/>
              <w:ind w:left="839"/>
            </w:pPr>
            <w:r>
              <w:rPr>
                <w:sz w:val="32"/>
              </w:rPr>
              <w:t xml:space="preserve">Chase Side </w:t>
            </w:r>
          </w:p>
          <w:p w:rsidR="00744FCA" w:rsidRDefault="0030216E">
            <w:pPr>
              <w:spacing w:after="165"/>
              <w:ind w:left="839"/>
            </w:pPr>
            <w:r>
              <w:rPr>
                <w:sz w:val="32"/>
              </w:rPr>
              <w:t xml:space="preserve">Southgate </w:t>
            </w:r>
          </w:p>
          <w:p w:rsidR="00744FCA" w:rsidRDefault="0030216E">
            <w:pPr>
              <w:spacing w:after="172"/>
              <w:ind w:left="839"/>
            </w:pPr>
            <w:r>
              <w:rPr>
                <w:sz w:val="32"/>
              </w:rPr>
              <w:t xml:space="preserve">London N14 4HN </w:t>
            </w:r>
          </w:p>
          <w:p w:rsidR="00744FCA" w:rsidRDefault="0030216E">
            <w:pPr>
              <w:spacing w:after="8" w:line="355" w:lineRule="auto"/>
              <w:ind w:left="839" w:right="4628"/>
            </w:pPr>
            <w:r>
              <w:rPr>
                <w:sz w:val="32"/>
              </w:rPr>
              <w:t xml:space="preserve">Tel: 020 8440 3100 Fax: 020 8440 4891 </w:t>
            </w:r>
          </w:p>
          <w:p w:rsidR="00744FCA" w:rsidRDefault="0030216E">
            <w:pPr>
              <w:spacing w:after="169"/>
              <w:ind w:left="839"/>
            </w:pPr>
            <w:r>
              <w:rPr>
                <w:sz w:val="32"/>
              </w:rPr>
              <w:t xml:space="preserve">email: </w:t>
            </w:r>
            <w:r>
              <w:rPr>
                <w:color w:val="008000"/>
                <w:sz w:val="32"/>
                <w:u w:val="single" w:color="008000"/>
              </w:rPr>
              <w:t>info@oaktree.enfield.sch.uk</w:t>
            </w:r>
            <w:r>
              <w:rPr>
                <w:color w:val="008000"/>
                <w:sz w:val="32"/>
              </w:rPr>
              <w:t xml:space="preserve"> </w:t>
            </w:r>
          </w:p>
          <w:p w:rsidR="00744FCA" w:rsidRDefault="0030216E">
            <w:pPr>
              <w:spacing w:after="57"/>
              <w:ind w:left="839"/>
            </w:pPr>
            <w:r>
              <w:rPr>
                <w:sz w:val="32"/>
              </w:rPr>
              <w:t xml:space="preserve">Website: </w:t>
            </w:r>
            <w:hyperlink r:id="rId45">
              <w:r>
                <w:rPr>
                  <w:color w:val="008000"/>
                  <w:sz w:val="32"/>
                  <w:u w:val="single" w:color="008000"/>
                </w:rPr>
                <w:t>http://www.oaktree.enfield.sch.uk</w:t>
              </w:r>
            </w:hyperlink>
            <w:hyperlink r:id="rId46">
              <w:r>
                <w:rPr>
                  <w:color w:val="008000"/>
                  <w:sz w:val="32"/>
                </w:rPr>
                <w:t xml:space="preserve"> </w:t>
              </w:r>
            </w:hyperlink>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ind w:left="-1"/>
            </w:pPr>
            <w:r>
              <w:rPr>
                <w:sz w:val="20"/>
              </w:rPr>
              <w:t xml:space="preserve"> </w:t>
            </w:r>
          </w:p>
          <w:p w:rsidR="00744FCA" w:rsidRDefault="0030216E">
            <w:pPr>
              <w:spacing w:after="282"/>
              <w:ind w:left="-1"/>
            </w:pPr>
            <w:r>
              <w:rPr>
                <w:sz w:val="20"/>
              </w:rPr>
              <w:t xml:space="preserve"> </w:t>
            </w:r>
          </w:p>
          <w:p w:rsidR="00744FCA" w:rsidRDefault="0030216E">
            <w:pPr>
              <w:ind w:left="839" w:right="23"/>
            </w:pPr>
            <w:r>
              <w:rPr>
                <w:sz w:val="32"/>
              </w:rPr>
              <w:t xml:space="preserve">To contact us please telephone the main office on </w:t>
            </w:r>
            <w:r>
              <w:rPr>
                <w:b/>
                <w:sz w:val="32"/>
              </w:rPr>
              <w:t xml:space="preserve">0208 440 3100 </w:t>
            </w:r>
            <w:r>
              <w:rPr>
                <w:sz w:val="32"/>
              </w:rPr>
              <w:t xml:space="preserve">and choose the department you wish to speak to. If the department is not listed, please press </w:t>
            </w:r>
            <w:r>
              <w:rPr>
                <w:b/>
                <w:sz w:val="32"/>
              </w:rPr>
              <w:t xml:space="preserve">0 </w:t>
            </w:r>
            <w:r>
              <w:rPr>
                <w:sz w:val="32"/>
              </w:rPr>
              <w:t xml:space="preserve">and speak to </w:t>
            </w:r>
            <w:r>
              <w:rPr>
                <w:b/>
                <w:sz w:val="32"/>
              </w:rPr>
              <w:t>Ruth</w:t>
            </w:r>
            <w:r>
              <w:rPr>
                <w:sz w:val="32"/>
              </w:rPr>
              <w:t xml:space="preserve">. </w:t>
            </w:r>
          </w:p>
        </w:tc>
      </w:tr>
    </w:tbl>
    <w:p w:rsidR="00563F01" w:rsidRDefault="00563F01"/>
    <w:sectPr w:rsidR="00563F01">
      <w:pgSz w:w="11899" w:h="16850"/>
      <w:pgMar w:top="1334" w:right="1440" w:bottom="89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729D4"/>
    <w:multiLevelType w:val="hybridMultilevel"/>
    <w:tmpl w:val="E58257E8"/>
    <w:lvl w:ilvl="0" w:tplc="D6B69384">
      <w:start w:val="1"/>
      <w:numFmt w:val="bullet"/>
      <w:lvlText w:val=""/>
      <w:lvlJc w:val="left"/>
      <w:pPr>
        <w:ind w:left="9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91A4B886">
      <w:start w:val="1"/>
      <w:numFmt w:val="bullet"/>
      <w:lvlText w:val="o"/>
      <w:lvlJc w:val="left"/>
      <w:pPr>
        <w:ind w:left="15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8C5E5BF6">
      <w:start w:val="1"/>
      <w:numFmt w:val="bullet"/>
      <w:lvlText w:val="▪"/>
      <w:lvlJc w:val="left"/>
      <w:pPr>
        <w:ind w:left="228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656E9282">
      <w:start w:val="1"/>
      <w:numFmt w:val="bullet"/>
      <w:lvlText w:val="•"/>
      <w:lvlJc w:val="left"/>
      <w:pPr>
        <w:ind w:left="300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0B16A576">
      <w:start w:val="1"/>
      <w:numFmt w:val="bullet"/>
      <w:lvlText w:val="o"/>
      <w:lvlJc w:val="left"/>
      <w:pPr>
        <w:ind w:left="372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17D4A2AE">
      <w:start w:val="1"/>
      <w:numFmt w:val="bullet"/>
      <w:lvlText w:val="▪"/>
      <w:lvlJc w:val="left"/>
      <w:pPr>
        <w:ind w:left="44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8334D766">
      <w:start w:val="1"/>
      <w:numFmt w:val="bullet"/>
      <w:lvlText w:val="•"/>
      <w:lvlJc w:val="left"/>
      <w:pPr>
        <w:ind w:left="51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1298B562">
      <w:start w:val="1"/>
      <w:numFmt w:val="bullet"/>
      <w:lvlText w:val="o"/>
      <w:lvlJc w:val="left"/>
      <w:pPr>
        <w:ind w:left="588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23FCF006">
      <w:start w:val="1"/>
      <w:numFmt w:val="bullet"/>
      <w:lvlText w:val="▪"/>
      <w:lvlJc w:val="left"/>
      <w:pPr>
        <w:ind w:left="660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
    <w:nsid w:val="30BD10A4"/>
    <w:multiLevelType w:val="hybridMultilevel"/>
    <w:tmpl w:val="07CC5ACA"/>
    <w:lvl w:ilvl="0" w:tplc="76563188">
      <w:start w:val="1"/>
      <w:numFmt w:val="bullet"/>
      <w:lvlText w:val=""/>
      <w:lvlJc w:val="left"/>
      <w:pPr>
        <w:ind w:left="83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B2F28E48">
      <w:start w:val="1"/>
      <w:numFmt w:val="bullet"/>
      <w:lvlText w:val="o"/>
      <w:lvlJc w:val="left"/>
      <w:pPr>
        <w:ind w:left="155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C49E6A7A">
      <w:start w:val="1"/>
      <w:numFmt w:val="bullet"/>
      <w:lvlText w:val="▪"/>
      <w:lvlJc w:val="left"/>
      <w:pPr>
        <w:ind w:left="227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EF232A8">
      <w:start w:val="1"/>
      <w:numFmt w:val="bullet"/>
      <w:lvlText w:val="•"/>
      <w:lvlJc w:val="left"/>
      <w:pPr>
        <w:ind w:left="299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9D183F8C">
      <w:start w:val="1"/>
      <w:numFmt w:val="bullet"/>
      <w:lvlText w:val="o"/>
      <w:lvlJc w:val="left"/>
      <w:pPr>
        <w:ind w:left="371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495A8DDE">
      <w:start w:val="1"/>
      <w:numFmt w:val="bullet"/>
      <w:lvlText w:val="▪"/>
      <w:lvlJc w:val="left"/>
      <w:pPr>
        <w:ind w:left="443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1BEF544">
      <w:start w:val="1"/>
      <w:numFmt w:val="bullet"/>
      <w:lvlText w:val="•"/>
      <w:lvlJc w:val="left"/>
      <w:pPr>
        <w:ind w:left="515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EB9ECAC0">
      <w:start w:val="1"/>
      <w:numFmt w:val="bullet"/>
      <w:lvlText w:val="o"/>
      <w:lvlJc w:val="left"/>
      <w:pPr>
        <w:ind w:left="587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C1F8DD48">
      <w:start w:val="1"/>
      <w:numFmt w:val="bullet"/>
      <w:lvlText w:val="▪"/>
      <w:lvlJc w:val="left"/>
      <w:pPr>
        <w:ind w:left="659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
    <w:nsid w:val="5622283D"/>
    <w:multiLevelType w:val="hybridMultilevel"/>
    <w:tmpl w:val="B058BBE6"/>
    <w:lvl w:ilvl="0" w:tplc="1D3031A2">
      <w:start w:val="1"/>
      <w:numFmt w:val="bullet"/>
      <w:lvlText w:val=""/>
      <w:lvlJc w:val="left"/>
      <w:pPr>
        <w:ind w:left="8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6C5CA2C4">
      <w:start w:val="1"/>
      <w:numFmt w:val="bullet"/>
      <w:lvlText w:val="o"/>
      <w:lvlJc w:val="left"/>
      <w:pPr>
        <w:ind w:left="192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C624CCC8">
      <w:start w:val="1"/>
      <w:numFmt w:val="bullet"/>
      <w:lvlText w:val="▪"/>
      <w:lvlJc w:val="left"/>
      <w:pPr>
        <w:ind w:left="26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010A3C2">
      <w:start w:val="1"/>
      <w:numFmt w:val="bullet"/>
      <w:lvlText w:val="•"/>
      <w:lvlJc w:val="left"/>
      <w:pPr>
        <w:ind w:left="33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BD18FC3A">
      <w:start w:val="1"/>
      <w:numFmt w:val="bullet"/>
      <w:lvlText w:val="o"/>
      <w:lvlJc w:val="left"/>
      <w:pPr>
        <w:ind w:left="408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7F07D5C">
      <w:start w:val="1"/>
      <w:numFmt w:val="bullet"/>
      <w:lvlText w:val="▪"/>
      <w:lvlJc w:val="left"/>
      <w:pPr>
        <w:ind w:left="480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A132887A">
      <w:start w:val="1"/>
      <w:numFmt w:val="bullet"/>
      <w:lvlText w:val="•"/>
      <w:lvlJc w:val="left"/>
      <w:pPr>
        <w:ind w:left="552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22547B58">
      <w:start w:val="1"/>
      <w:numFmt w:val="bullet"/>
      <w:lvlText w:val="o"/>
      <w:lvlJc w:val="left"/>
      <w:pPr>
        <w:ind w:left="62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63AEA40E">
      <w:start w:val="1"/>
      <w:numFmt w:val="bullet"/>
      <w:lvlText w:val="▪"/>
      <w:lvlJc w:val="left"/>
      <w:pPr>
        <w:ind w:left="69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
    <w:nsid w:val="60E622EE"/>
    <w:multiLevelType w:val="hybridMultilevel"/>
    <w:tmpl w:val="69C422E2"/>
    <w:lvl w:ilvl="0" w:tplc="B838E764">
      <w:start w:val="1"/>
      <w:numFmt w:val="bullet"/>
      <w:lvlText w:val=""/>
      <w:lvlJc w:val="left"/>
      <w:pPr>
        <w:ind w:left="8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7F6CFA38">
      <w:start w:val="1"/>
      <w:numFmt w:val="bullet"/>
      <w:lvlText w:val="o"/>
      <w:lvlJc w:val="left"/>
      <w:pPr>
        <w:ind w:left="15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BA7CABAA">
      <w:start w:val="1"/>
      <w:numFmt w:val="bullet"/>
      <w:lvlText w:val="▪"/>
      <w:lvlJc w:val="left"/>
      <w:pPr>
        <w:ind w:left="228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42504152">
      <w:start w:val="1"/>
      <w:numFmt w:val="bullet"/>
      <w:lvlText w:val="•"/>
      <w:lvlJc w:val="left"/>
      <w:pPr>
        <w:ind w:left="300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4536A2D4">
      <w:start w:val="1"/>
      <w:numFmt w:val="bullet"/>
      <w:lvlText w:val="o"/>
      <w:lvlJc w:val="left"/>
      <w:pPr>
        <w:ind w:left="372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29087436">
      <w:start w:val="1"/>
      <w:numFmt w:val="bullet"/>
      <w:lvlText w:val="▪"/>
      <w:lvlJc w:val="left"/>
      <w:pPr>
        <w:ind w:left="44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9536DDBE">
      <w:start w:val="1"/>
      <w:numFmt w:val="bullet"/>
      <w:lvlText w:val="•"/>
      <w:lvlJc w:val="left"/>
      <w:pPr>
        <w:ind w:left="51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5B5C48E8">
      <w:start w:val="1"/>
      <w:numFmt w:val="bullet"/>
      <w:lvlText w:val="o"/>
      <w:lvlJc w:val="left"/>
      <w:pPr>
        <w:ind w:left="588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6240A5BA">
      <w:start w:val="1"/>
      <w:numFmt w:val="bullet"/>
      <w:lvlText w:val="▪"/>
      <w:lvlJc w:val="left"/>
      <w:pPr>
        <w:ind w:left="660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FCA"/>
    <w:rsid w:val="0030216E"/>
    <w:rsid w:val="004A4B9E"/>
    <w:rsid w:val="004B1EF8"/>
    <w:rsid w:val="00563F01"/>
    <w:rsid w:val="006E4F10"/>
    <w:rsid w:val="00744FCA"/>
    <w:rsid w:val="00B71C85"/>
    <w:rsid w:val="00D019A8"/>
    <w:rsid w:val="00D7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019A8"/>
    <w:pPr>
      <w:ind w:left="720"/>
      <w:contextualSpacing/>
    </w:pPr>
  </w:style>
  <w:style w:type="paragraph" w:styleId="BalloonText">
    <w:name w:val="Balloon Text"/>
    <w:basedOn w:val="Normal"/>
    <w:link w:val="BalloonTextChar"/>
    <w:uiPriority w:val="99"/>
    <w:semiHidden/>
    <w:unhideWhenUsed/>
    <w:rsid w:val="00B7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C85"/>
    <w:rPr>
      <w:rFonts w:ascii="Tahoma" w:eastAsia="Calibri" w:hAnsi="Tahoma" w:cs="Tahoma"/>
      <w:color w:val="000000"/>
      <w:sz w:val="16"/>
      <w:szCs w:val="16"/>
    </w:rPr>
  </w:style>
  <w:style w:type="character" w:styleId="Hyperlink">
    <w:name w:val="Hyperlink"/>
    <w:basedOn w:val="DefaultParagraphFont"/>
    <w:uiPriority w:val="99"/>
    <w:unhideWhenUsed/>
    <w:rsid w:val="004B1EF8"/>
    <w:rPr>
      <w:color w:val="0563C1" w:themeColor="hyperlink"/>
      <w:u w:val="single"/>
    </w:rPr>
  </w:style>
  <w:style w:type="character" w:styleId="FollowedHyperlink">
    <w:name w:val="FollowedHyperlink"/>
    <w:basedOn w:val="DefaultParagraphFont"/>
    <w:uiPriority w:val="99"/>
    <w:semiHidden/>
    <w:unhideWhenUsed/>
    <w:rsid w:val="004B1EF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019A8"/>
    <w:pPr>
      <w:ind w:left="720"/>
      <w:contextualSpacing/>
    </w:pPr>
  </w:style>
  <w:style w:type="paragraph" w:styleId="BalloonText">
    <w:name w:val="Balloon Text"/>
    <w:basedOn w:val="Normal"/>
    <w:link w:val="BalloonTextChar"/>
    <w:uiPriority w:val="99"/>
    <w:semiHidden/>
    <w:unhideWhenUsed/>
    <w:rsid w:val="00B7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C85"/>
    <w:rPr>
      <w:rFonts w:ascii="Tahoma" w:eastAsia="Calibri" w:hAnsi="Tahoma" w:cs="Tahoma"/>
      <w:color w:val="000000"/>
      <w:sz w:val="16"/>
      <w:szCs w:val="16"/>
    </w:rPr>
  </w:style>
  <w:style w:type="character" w:styleId="Hyperlink">
    <w:name w:val="Hyperlink"/>
    <w:basedOn w:val="DefaultParagraphFont"/>
    <w:uiPriority w:val="99"/>
    <w:unhideWhenUsed/>
    <w:rsid w:val="004B1EF8"/>
    <w:rPr>
      <w:color w:val="0563C1" w:themeColor="hyperlink"/>
      <w:u w:val="single"/>
    </w:rPr>
  </w:style>
  <w:style w:type="character" w:styleId="FollowedHyperlink">
    <w:name w:val="FollowedHyperlink"/>
    <w:basedOn w:val="DefaultParagraphFont"/>
    <w:uiPriority w:val="99"/>
    <w:semiHidden/>
    <w:unhideWhenUsed/>
    <w:rsid w:val="004B1E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www.oaktree.enfield.sch.uk/page/?title=Curriculum&amp;pid=25" TargetMode="External"/><Relationship Id="rId46" Type="http://schemas.openxmlformats.org/officeDocument/2006/relationships/hyperlink" Target="http://www.oaktree.enfield.sch.u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hyperlink" Target="http://www.oaktree.enfield.sch.u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3E6F5199</Template>
  <TotalTime>90</TotalTime>
  <Pages>14</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Joely Woodland</dc:creator>
  <cp:keywords/>
  <cp:lastModifiedBy>Kyri Nicholas</cp:lastModifiedBy>
  <cp:revision>5</cp:revision>
  <dcterms:created xsi:type="dcterms:W3CDTF">2021-10-19T12:54:00Z</dcterms:created>
  <dcterms:modified xsi:type="dcterms:W3CDTF">2021-12-13T14:39:00Z</dcterms:modified>
</cp:coreProperties>
</file>