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B2E274" w14:textId="166B2A93" w:rsidR="00561BDE" w:rsidRPr="00531907" w:rsidRDefault="00531907" w:rsidP="00531907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531907">
        <w:rPr>
          <w:b/>
          <w:bCs/>
          <w:sz w:val="28"/>
          <w:szCs w:val="28"/>
        </w:rPr>
        <w:t>Oaktree School</w:t>
      </w:r>
    </w:p>
    <w:p w14:paraId="284D14DB" w14:textId="3025EC07" w:rsidR="00531907" w:rsidRDefault="00531907"/>
    <w:p w14:paraId="39DC938C" w14:textId="3EDDCACA" w:rsidR="00531907" w:rsidRDefault="00531907" w:rsidP="00531907">
      <w:pPr>
        <w:jc w:val="center"/>
        <w:rPr>
          <w:b/>
          <w:bCs/>
          <w:sz w:val="28"/>
          <w:szCs w:val="28"/>
        </w:rPr>
      </w:pPr>
      <w:r w:rsidRPr="00531907">
        <w:rPr>
          <w:b/>
          <w:bCs/>
          <w:sz w:val="28"/>
          <w:szCs w:val="28"/>
        </w:rPr>
        <w:t xml:space="preserve">Governors Annual Report to </w:t>
      </w:r>
      <w:r>
        <w:rPr>
          <w:b/>
          <w:bCs/>
          <w:sz w:val="28"/>
          <w:szCs w:val="28"/>
        </w:rPr>
        <w:t>P</w:t>
      </w:r>
      <w:r w:rsidRPr="00531907">
        <w:rPr>
          <w:b/>
          <w:bCs/>
          <w:sz w:val="28"/>
          <w:szCs w:val="28"/>
        </w:rPr>
        <w:t>arents</w:t>
      </w:r>
    </w:p>
    <w:p w14:paraId="5DB98843" w14:textId="31AD6D39" w:rsidR="00531907" w:rsidRDefault="00531907" w:rsidP="00531907">
      <w:pPr>
        <w:jc w:val="center"/>
        <w:rPr>
          <w:b/>
          <w:bCs/>
          <w:sz w:val="28"/>
          <w:szCs w:val="28"/>
        </w:rPr>
      </w:pPr>
    </w:p>
    <w:p w14:paraId="6543F959" w14:textId="54A9AF7F" w:rsidR="00531907" w:rsidRDefault="000C0B11" w:rsidP="0053190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July 202</w:t>
      </w:r>
      <w:r w:rsidR="00194138">
        <w:rPr>
          <w:b/>
          <w:bCs/>
          <w:sz w:val="28"/>
          <w:szCs w:val="28"/>
        </w:rPr>
        <w:t>3</w:t>
      </w:r>
    </w:p>
    <w:p w14:paraId="462661D6" w14:textId="4984389E" w:rsidR="00531907" w:rsidRDefault="00531907" w:rsidP="00531907">
      <w:pPr>
        <w:jc w:val="center"/>
        <w:rPr>
          <w:b/>
          <w:bCs/>
          <w:sz w:val="28"/>
          <w:szCs w:val="28"/>
        </w:rPr>
      </w:pPr>
    </w:p>
    <w:p w14:paraId="707CD21F" w14:textId="3F297761" w:rsidR="00531907" w:rsidRPr="008B14A8" w:rsidRDefault="00531907" w:rsidP="00531907">
      <w:pPr>
        <w:rPr>
          <w:b/>
          <w:bCs/>
          <w:i/>
          <w:iCs/>
        </w:rPr>
      </w:pPr>
      <w:r w:rsidRPr="008B14A8">
        <w:rPr>
          <w:b/>
          <w:bCs/>
          <w:i/>
          <w:iCs/>
        </w:rPr>
        <w:t>This report relates to the academic year September 20</w:t>
      </w:r>
      <w:r w:rsidR="000C0B11" w:rsidRPr="008B14A8">
        <w:rPr>
          <w:b/>
          <w:bCs/>
          <w:i/>
          <w:iCs/>
        </w:rPr>
        <w:t>2</w:t>
      </w:r>
      <w:r w:rsidR="00194138">
        <w:rPr>
          <w:b/>
          <w:bCs/>
          <w:i/>
          <w:iCs/>
        </w:rPr>
        <w:t>2</w:t>
      </w:r>
      <w:r w:rsidRPr="008B14A8">
        <w:rPr>
          <w:b/>
          <w:bCs/>
          <w:i/>
          <w:iCs/>
        </w:rPr>
        <w:t xml:space="preserve"> to July 202</w:t>
      </w:r>
      <w:r w:rsidR="00194138">
        <w:rPr>
          <w:b/>
          <w:bCs/>
          <w:i/>
          <w:iCs/>
        </w:rPr>
        <w:t>3</w:t>
      </w:r>
      <w:r w:rsidRPr="008B14A8">
        <w:rPr>
          <w:b/>
          <w:bCs/>
          <w:i/>
          <w:iCs/>
        </w:rPr>
        <w:t>.</w:t>
      </w:r>
    </w:p>
    <w:p w14:paraId="0E186E6E" w14:textId="23DC10C6" w:rsidR="00497ABF" w:rsidRPr="005516CB" w:rsidRDefault="00531907" w:rsidP="00531907">
      <w:r w:rsidRPr="005516CB">
        <w:t xml:space="preserve">The </w:t>
      </w:r>
      <w:r w:rsidR="00F72E87">
        <w:t>full</w:t>
      </w:r>
      <w:r w:rsidRPr="005516CB">
        <w:t xml:space="preserve"> Govern</w:t>
      </w:r>
      <w:r w:rsidR="00F72E87">
        <w:t xml:space="preserve">ing </w:t>
      </w:r>
      <w:r w:rsidR="00F7013F">
        <w:t xml:space="preserve">body </w:t>
      </w:r>
      <w:r w:rsidR="00F7013F" w:rsidRPr="005516CB">
        <w:t>have</w:t>
      </w:r>
      <w:r w:rsidRPr="005516CB">
        <w:t xml:space="preserve"> met s</w:t>
      </w:r>
      <w:r w:rsidR="007E713B">
        <w:t>ix</w:t>
      </w:r>
      <w:r w:rsidRPr="005516CB">
        <w:t xml:space="preserve"> times during this period</w:t>
      </w:r>
      <w:r w:rsidR="009B301D">
        <w:t>.</w:t>
      </w:r>
      <w:r w:rsidRPr="005516CB">
        <w:t xml:space="preserve"> </w:t>
      </w:r>
    </w:p>
    <w:p w14:paraId="2F5AF888" w14:textId="77777777" w:rsidR="0095243B" w:rsidRDefault="00531907" w:rsidP="006C7F12">
      <w:r w:rsidRPr="005516CB">
        <w:t>We meet as one entire Governing Bo</w:t>
      </w:r>
      <w:r w:rsidR="007A6490">
        <w:t>ard</w:t>
      </w:r>
      <w:r w:rsidRPr="005516CB">
        <w:t xml:space="preserve"> and receive reports </w:t>
      </w:r>
      <w:r w:rsidR="007A6490">
        <w:t xml:space="preserve">from school </w:t>
      </w:r>
      <w:r w:rsidRPr="005516CB">
        <w:t>regarding Finance,</w:t>
      </w:r>
      <w:r w:rsidR="00497ABF" w:rsidRPr="005516CB">
        <w:t xml:space="preserve"> Staffing, Premises, Health and Safety, Pupils Academic progress, </w:t>
      </w:r>
      <w:r w:rsidR="000C67B7" w:rsidRPr="005516CB">
        <w:t xml:space="preserve">Curriculum, </w:t>
      </w:r>
      <w:r w:rsidR="00497ABF" w:rsidRPr="005516CB">
        <w:t>Safeguarding</w:t>
      </w:r>
      <w:r w:rsidR="00BF7A14">
        <w:t xml:space="preserve"> and </w:t>
      </w:r>
      <w:r w:rsidR="00497ABF" w:rsidRPr="005516CB">
        <w:t>Attendance</w:t>
      </w:r>
      <w:r w:rsidR="00A314BC">
        <w:t xml:space="preserve"> and a very comprehensive Head teachers report</w:t>
      </w:r>
      <w:r w:rsidR="006C7F12">
        <w:t>.</w:t>
      </w:r>
      <w:r w:rsidR="006C7F12" w:rsidRPr="006C7F12">
        <w:t xml:space="preserve"> </w:t>
      </w:r>
    </w:p>
    <w:p w14:paraId="0D407D2B" w14:textId="1480E196" w:rsidR="002B65EB" w:rsidRDefault="006C7F12" w:rsidP="006C7F12">
      <w:r w:rsidRPr="005516CB">
        <w:t>In addition to meetings, Governors will aim to visit the school at least once a term and attend local authority Governors Courses and Training</w:t>
      </w:r>
      <w:r w:rsidR="001405B3">
        <w:t xml:space="preserve">. </w:t>
      </w:r>
      <w:r w:rsidR="00E17217">
        <w:t xml:space="preserve">Governors </w:t>
      </w:r>
      <w:r w:rsidR="00911174">
        <w:t xml:space="preserve">have </w:t>
      </w:r>
      <w:r w:rsidR="00E17217">
        <w:t>a</w:t>
      </w:r>
      <w:r w:rsidR="00B10CC5">
        <w:t>lso</w:t>
      </w:r>
      <w:r w:rsidR="00E17217">
        <w:t xml:space="preserve"> </w:t>
      </w:r>
      <w:r w:rsidR="002C6A7D">
        <w:t xml:space="preserve">been involved in the </w:t>
      </w:r>
      <w:r w:rsidR="00E17217">
        <w:t xml:space="preserve">Challenge Partners </w:t>
      </w:r>
      <w:r w:rsidR="00606472">
        <w:t xml:space="preserve">review which enabled us to have an independent </w:t>
      </w:r>
      <w:r w:rsidR="00B91F58">
        <w:t>view</w:t>
      </w:r>
      <w:r w:rsidR="00606472">
        <w:t xml:space="preserve"> on how the school is progressing</w:t>
      </w:r>
      <w:r w:rsidR="00801B58">
        <w:t xml:space="preserve"> and a</w:t>
      </w:r>
      <w:r w:rsidR="00C057FD">
        <w:t>lso</w:t>
      </w:r>
      <w:r w:rsidR="00801B58">
        <w:t xml:space="preserve"> on the Governing Body’s effectiveness.</w:t>
      </w:r>
    </w:p>
    <w:p w14:paraId="3AFE524D" w14:textId="0B377FF6" w:rsidR="006C7F12" w:rsidRDefault="00FC4314" w:rsidP="006C7F12">
      <w:r>
        <w:t xml:space="preserve">We have such a dedicated team of </w:t>
      </w:r>
      <w:r w:rsidR="00630851">
        <w:t xml:space="preserve">staff </w:t>
      </w:r>
      <w:r>
        <w:t xml:space="preserve">and this </w:t>
      </w:r>
      <w:r w:rsidR="00A151F0">
        <w:t xml:space="preserve">was </w:t>
      </w:r>
      <w:r w:rsidR="00C67FA2">
        <w:t>evident</w:t>
      </w:r>
      <w:r w:rsidR="00A151F0">
        <w:t xml:space="preserve"> </w:t>
      </w:r>
      <w:r>
        <w:t>during</w:t>
      </w:r>
      <w:r w:rsidR="00203539">
        <w:t xml:space="preserve"> the recent Ofsted</w:t>
      </w:r>
      <w:r w:rsidR="00856996">
        <w:t xml:space="preserve">. </w:t>
      </w:r>
      <w:r w:rsidR="00717DF5">
        <w:t xml:space="preserve">Not to forget the students who were </w:t>
      </w:r>
      <w:r w:rsidR="00630851">
        <w:t xml:space="preserve">fantastic over both days. </w:t>
      </w:r>
      <w:r w:rsidR="00203539">
        <w:t xml:space="preserve">We look forward to receiving the full report </w:t>
      </w:r>
      <w:r w:rsidR="00B32C0F">
        <w:t>in due</w:t>
      </w:r>
      <w:r w:rsidR="00203539">
        <w:t xml:space="preserve"> course</w:t>
      </w:r>
      <w:r w:rsidR="00B32C0F">
        <w:t>.</w:t>
      </w:r>
    </w:p>
    <w:p w14:paraId="7D4ED139" w14:textId="34A57615" w:rsidR="00A96A46" w:rsidRDefault="000E44E3" w:rsidP="006C7F12">
      <w:r>
        <w:t xml:space="preserve">We are fortunate to have a </w:t>
      </w:r>
      <w:r w:rsidR="002218ED">
        <w:t>committed</w:t>
      </w:r>
      <w:r>
        <w:t xml:space="preserve"> team of </w:t>
      </w:r>
      <w:r w:rsidR="00A04819">
        <w:t>Governors</w:t>
      </w:r>
      <w:r w:rsidR="006048A8">
        <w:t>. All Governors have individual responsibilities</w:t>
      </w:r>
      <w:r w:rsidR="00A04819">
        <w:t xml:space="preserve">, </w:t>
      </w:r>
      <w:r w:rsidR="00232B67">
        <w:t xml:space="preserve">looking at, </w:t>
      </w:r>
      <w:r w:rsidR="001C5B2F">
        <w:t>understanding,</w:t>
      </w:r>
      <w:r w:rsidR="00232B67">
        <w:t xml:space="preserve"> and reporting back to the Full </w:t>
      </w:r>
      <w:r w:rsidR="001F544B">
        <w:t>G</w:t>
      </w:r>
      <w:r w:rsidR="00232B67">
        <w:t xml:space="preserve">overning </w:t>
      </w:r>
      <w:r w:rsidR="007A6490">
        <w:t>Board</w:t>
      </w:r>
      <w:r w:rsidR="00232B67">
        <w:t xml:space="preserve"> on </w:t>
      </w:r>
      <w:r w:rsidR="00C13AAF">
        <w:t>Safeguarding</w:t>
      </w:r>
      <w:r w:rsidR="00497ABF" w:rsidRPr="005516CB">
        <w:t xml:space="preserve"> and Child Protection, Health and Safety, Pupil Premium spending, </w:t>
      </w:r>
      <w:r w:rsidR="003300DA">
        <w:t xml:space="preserve">Pay, </w:t>
      </w:r>
      <w:r w:rsidR="00A74668">
        <w:t xml:space="preserve">Assessment and </w:t>
      </w:r>
      <w:r w:rsidR="006B3AFF">
        <w:t>Curriculum,</w:t>
      </w:r>
      <w:r w:rsidR="00786248">
        <w:t xml:space="preserve"> </w:t>
      </w:r>
      <w:r w:rsidR="004509E1">
        <w:t>GDPR</w:t>
      </w:r>
      <w:r w:rsidR="004157BE">
        <w:t xml:space="preserve">, </w:t>
      </w:r>
      <w:r w:rsidR="00A32D40">
        <w:t>6</w:t>
      </w:r>
      <w:r w:rsidR="00A32D40" w:rsidRPr="00A32D40">
        <w:rPr>
          <w:vertAlign w:val="superscript"/>
        </w:rPr>
        <w:t>th</w:t>
      </w:r>
      <w:r w:rsidR="00A32D40">
        <w:t xml:space="preserve"> Form and </w:t>
      </w:r>
      <w:r w:rsidR="00AA1B9E">
        <w:t>Careers guidance</w:t>
      </w:r>
      <w:r w:rsidR="005C7D56">
        <w:t xml:space="preserve">, </w:t>
      </w:r>
      <w:r w:rsidR="004157BE">
        <w:t>Policy</w:t>
      </w:r>
      <w:r w:rsidR="00513E96">
        <w:t xml:space="preserve"> </w:t>
      </w:r>
      <w:r w:rsidR="009F1FCF">
        <w:t>committee</w:t>
      </w:r>
      <w:r w:rsidR="007D7CAB">
        <w:t xml:space="preserve">, Staff and pupil wellbeing, Student Voice, </w:t>
      </w:r>
      <w:r w:rsidR="00497ABF" w:rsidRPr="005516CB">
        <w:t>Governor Training</w:t>
      </w:r>
      <w:r w:rsidR="002F760C">
        <w:t xml:space="preserve"> and a newly added role of </w:t>
      </w:r>
      <w:r w:rsidR="0038332E">
        <w:t>Cyber security/</w:t>
      </w:r>
      <w:r w:rsidR="002F760C">
        <w:t>IT</w:t>
      </w:r>
      <w:r w:rsidR="00945FC9">
        <w:t>.</w:t>
      </w:r>
      <w:r w:rsidR="00FF4BA8">
        <w:t xml:space="preserve"> </w:t>
      </w:r>
    </w:p>
    <w:p w14:paraId="012C2A44" w14:textId="643E3CCD" w:rsidR="000E44E3" w:rsidRDefault="00FF4BA8" w:rsidP="006C7F12">
      <w:r>
        <w:t xml:space="preserve">We have </w:t>
      </w:r>
      <w:r w:rsidR="00A96A46">
        <w:t>t</w:t>
      </w:r>
      <w:r w:rsidR="00047BC5">
        <w:t xml:space="preserve">hanked Helen Chance and Kirstie </w:t>
      </w:r>
      <w:proofErr w:type="spellStart"/>
      <w:r w:rsidR="00047BC5">
        <w:t>Brockwell</w:t>
      </w:r>
      <w:proofErr w:type="spellEnd"/>
      <w:r w:rsidR="00047BC5">
        <w:t xml:space="preserve"> for all their hard work as Governors who both stepped down this year</w:t>
      </w:r>
      <w:r w:rsidR="00CB7ADD">
        <w:t>.</w:t>
      </w:r>
      <w:r w:rsidR="00047BC5">
        <w:t xml:space="preserve"> We are delighted to welcome on board </w:t>
      </w:r>
      <w:r w:rsidR="0056541E">
        <w:t>Parent Governor, P</w:t>
      </w:r>
      <w:r w:rsidR="00047BC5">
        <w:t xml:space="preserve">ete </w:t>
      </w:r>
      <w:proofErr w:type="spellStart"/>
      <w:r w:rsidR="00047BC5">
        <w:t>Go</w:t>
      </w:r>
      <w:r w:rsidR="0056541E">
        <w:t>l</w:t>
      </w:r>
      <w:r w:rsidR="00047BC5">
        <w:t>dring</w:t>
      </w:r>
      <w:proofErr w:type="spellEnd"/>
      <w:r w:rsidR="00047BC5">
        <w:t xml:space="preserve"> and</w:t>
      </w:r>
      <w:r w:rsidR="00945FC9">
        <w:t xml:space="preserve"> </w:t>
      </w:r>
      <w:r w:rsidR="0056541E">
        <w:t>Co</w:t>
      </w:r>
      <w:r w:rsidR="00AD6AF1">
        <w:t>-</w:t>
      </w:r>
      <w:r w:rsidR="0056541E">
        <w:t>opted Governor Nicola Monk who I am sure will be a great asset to the Governing Board.</w:t>
      </w:r>
    </w:p>
    <w:p w14:paraId="7C6D6F9E" w14:textId="1DBF902A" w:rsidR="00655DD7" w:rsidRDefault="00771FFD" w:rsidP="006C7F12">
      <w:r>
        <w:t xml:space="preserve">Pathways has embedded itself extremely well into the school curriculum and we can see huge </w:t>
      </w:r>
      <w:r w:rsidR="00A42281">
        <w:t>benefit and impact this has on the students. Allowing them to gain experience and confidence in areas that perhaps were not previously considered.</w:t>
      </w:r>
      <w:r w:rsidR="004679CE">
        <w:t xml:space="preserve"> We have been particularly </w:t>
      </w:r>
      <w:r w:rsidR="002451FC">
        <w:t xml:space="preserve">impressed with </w:t>
      </w:r>
      <w:r w:rsidR="00A923D9">
        <w:t xml:space="preserve">the </w:t>
      </w:r>
      <w:r w:rsidR="0089274D">
        <w:t xml:space="preserve">external </w:t>
      </w:r>
      <w:r w:rsidR="00A923D9">
        <w:t xml:space="preserve">links that have been made </w:t>
      </w:r>
      <w:r w:rsidR="0089274D">
        <w:t xml:space="preserve">this </w:t>
      </w:r>
      <w:proofErr w:type="gramStart"/>
      <w:r w:rsidR="0089274D">
        <w:t xml:space="preserve">year </w:t>
      </w:r>
      <w:r w:rsidR="00FD4466">
        <w:t>,</w:t>
      </w:r>
      <w:proofErr w:type="gramEnd"/>
      <w:r w:rsidR="00FD4466">
        <w:t xml:space="preserve"> </w:t>
      </w:r>
      <w:r w:rsidR="00A923D9">
        <w:t xml:space="preserve"> enabl</w:t>
      </w:r>
      <w:r w:rsidR="00FD4466">
        <w:t>ing</w:t>
      </w:r>
      <w:r w:rsidR="00A923D9">
        <w:t xml:space="preserve"> our student</w:t>
      </w:r>
      <w:r w:rsidR="0089274D">
        <w:t>s</w:t>
      </w:r>
      <w:r w:rsidR="00A923D9">
        <w:t xml:space="preserve"> to attend work experience, such as Halo Dogs, Chickenshed, </w:t>
      </w:r>
      <w:r w:rsidR="00502974">
        <w:t>Costa Coffee</w:t>
      </w:r>
      <w:r w:rsidR="0089274D">
        <w:t>, Southgate and De</w:t>
      </w:r>
      <w:r w:rsidR="0000001A">
        <w:t xml:space="preserve"> B</w:t>
      </w:r>
      <w:r w:rsidR="0089274D">
        <w:t>oh</w:t>
      </w:r>
      <w:r w:rsidR="00B272DA">
        <w:t>u</w:t>
      </w:r>
      <w:r w:rsidR="0089274D">
        <w:t>n school</w:t>
      </w:r>
      <w:r w:rsidR="00B272DA">
        <w:t xml:space="preserve"> </w:t>
      </w:r>
      <w:r w:rsidR="00502974">
        <w:t xml:space="preserve">to name a few. We </w:t>
      </w:r>
      <w:r w:rsidR="00B272DA">
        <w:t>cannot</w:t>
      </w:r>
      <w:r w:rsidR="00502974">
        <w:t xml:space="preserve"> underestimate the hard work that has gone on to achieve these </w:t>
      </w:r>
      <w:r w:rsidR="00577F81">
        <w:t>links with the wider community.</w:t>
      </w:r>
      <w:r w:rsidR="008A0268">
        <w:t xml:space="preserve"> </w:t>
      </w:r>
    </w:p>
    <w:p w14:paraId="394331BC" w14:textId="5C66EF42" w:rsidR="00A90B6D" w:rsidRDefault="000A7A3A" w:rsidP="006C7F12">
      <w:r>
        <w:t>A tre</w:t>
      </w:r>
      <w:r w:rsidR="00596834">
        <w:t xml:space="preserve">mendous amount of work has taken place by Senior management to further </w:t>
      </w:r>
      <w:r w:rsidR="0094158D">
        <w:t>develop</w:t>
      </w:r>
      <w:r w:rsidR="00590EC6">
        <w:t xml:space="preserve"> the</w:t>
      </w:r>
      <w:r w:rsidR="004317F6">
        <w:t xml:space="preserve"> Curriculum</w:t>
      </w:r>
      <w:r w:rsidR="0094158D">
        <w:t xml:space="preserve"> </w:t>
      </w:r>
      <w:r w:rsidR="00E0668D">
        <w:t>to ensure we offer a bespoke curriculum, capturing the individual needs of each child in line with their EHCP</w:t>
      </w:r>
      <w:r w:rsidR="00AE3732">
        <w:t>’s.</w:t>
      </w:r>
      <w:r w:rsidR="00757398">
        <w:t xml:space="preserve"> </w:t>
      </w:r>
      <w:r w:rsidR="00656ECD">
        <w:t xml:space="preserve">Enabling students to prepare for </w:t>
      </w:r>
      <w:r w:rsidR="007D12C4">
        <w:t>their journey at and beyond Oaktree School.</w:t>
      </w:r>
      <w:r w:rsidR="00FD700B">
        <w:t xml:space="preserve"> </w:t>
      </w:r>
      <w:r w:rsidR="00A90B6D">
        <w:t>More s</w:t>
      </w:r>
      <w:r w:rsidR="002B0FE1">
        <w:t>t</w:t>
      </w:r>
      <w:r w:rsidR="00A90B6D">
        <w:t>udents than ever are travelling independently</w:t>
      </w:r>
      <w:r w:rsidR="00454293">
        <w:t xml:space="preserve"> and are supported by Oaktree Staff to do so.</w:t>
      </w:r>
      <w:r w:rsidR="00A90B6D">
        <w:t xml:space="preserve"> </w:t>
      </w:r>
      <w:r w:rsidR="00E16524">
        <w:t>Many exams took place this year</w:t>
      </w:r>
      <w:r w:rsidR="00E32837">
        <w:t xml:space="preserve">, Oaktree has examination centre status </w:t>
      </w:r>
      <w:r w:rsidR="00393567">
        <w:t>so those</w:t>
      </w:r>
      <w:r w:rsidR="00734809">
        <w:t xml:space="preserve"> pupils who are able to sit exams</w:t>
      </w:r>
      <w:r w:rsidR="00443285">
        <w:t>,</w:t>
      </w:r>
      <w:r w:rsidR="00734809">
        <w:t xml:space="preserve"> whether they be </w:t>
      </w:r>
      <w:r w:rsidR="00801ECB">
        <w:t xml:space="preserve">OCR’s, </w:t>
      </w:r>
      <w:r w:rsidR="00454293">
        <w:t xml:space="preserve">Edexcel </w:t>
      </w:r>
      <w:r w:rsidR="00801ECB">
        <w:t xml:space="preserve">entry level or GCSE’s will have greater options to </w:t>
      </w:r>
      <w:r w:rsidR="00801ECB">
        <w:lastRenderedPageBreak/>
        <w:t xml:space="preserve">move on to their desired “next step”. </w:t>
      </w:r>
      <w:r w:rsidR="00121D92">
        <w:t>Preparing all children</w:t>
      </w:r>
      <w:r w:rsidR="008A4659">
        <w:t xml:space="preserve"> for </w:t>
      </w:r>
      <w:r w:rsidR="00307D24">
        <w:t>Adulthood</w:t>
      </w:r>
      <w:r w:rsidR="008A4659">
        <w:t>,</w:t>
      </w:r>
      <w:r w:rsidR="00121D92">
        <w:t xml:space="preserve"> no matter their ability</w:t>
      </w:r>
      <w:r w:rsidR="00D50A1E">
        <w:t xml:space="preserve">, </w:t>
      </w:r>
      <w:r w:rsidR="00836C46">
        <w:t xml:space="preserve">will help shape your </w:t>
      </w:r>
      <w:proofErr w:type="spellStart"/>
      <w:r w:rsidR="00836C46">
        <w:t>childs</w:t>
      </w:r>
      <w:proofErr w:type="spellEnd"/>
      <w:r w:rsidR="00836C46">
        <w:t xml:space="preserve"> future </w:t>
      </w:r>
      <w:r w:rsidR="00F5413A">
        <w:t>whether it be college, work, or an appropriate day centre.</w:t>
      </w:r>
      <w:r w:rsidR="00121D92">
        <w:t xml:space="preserve"> </w:t>
      </w:r>
      <w:r w:rsidR="00801ECB">
        <w:t>This is a really exciting time for Oaktree</w:t>
      </w:r>
      <w:r w:rsidR="009E70A4">
        <w:t xml:space="preserve"> and </w:t>
      </w:r>
      <w:r w:rsidR="00C77FBA">
        <w:t xml:space="preserve">I have seen </w:t>
      </w:r>
      <w:proofErr w:type="spellStart"/>
      <w:r w:rsidR="00C77FBA">
        <w:t>first hand</w:t>
      </w:r>
      <w:proofErr w:type="spellEnd"/>
      <w:r w:rsidR="00C77FBA">
        <w:t xml:space="preserve"> all the hard work and dedication </w:t>
      </w:r>
      <w:r w:rsidR="002E0AF1">
        <w:t xml:space="preserve">              </w:t>
      </w:r>
      <w:r w:rsidR="009E70A4">
        <w:t xml:space="preserve">Mr Davey, Senior leadership team and staff have </w:t>
      </w:r>
      <w:r w:rsidR="001264E5">
        <w:t xml:space="preserve">put </w:t>
      </w:r>
      <w:proofErr w:type="gramStart"/>
      <w:r w:rsidR="001264E5">
        <w:t xml:space="preserve">in </w:t>
      </w:r>
      <w:r w:rsidR="009E70A4">
        <w:t xml:space="preserve"> to</w:t>
      </w:r>
      <w:proofErr w:type="gramEnd"/>
      <w:r w:rsidR="009E70A4">
        <w:t xml:space="preserve"> embed these </w:t>
      </w:r>
      <w:r w:rsidR="00A267BA">
        <w:t xml:space="preserve">curriculum updates and </w:t>
      </w:r>
      <w:r w:rsidR="009E70A4">
        <w:t>new initiatives</w:t>
      </w:r>
      <w:r w:rsidR="00597428">
        <w:t>.</w:t>
      </w:r>
    </w:p>
    <w:p w14:paraId="4493DA64" w14:textId="48D8CA53" w:rsidR="006C7F12" w:rsidRDefault="00BB65CC" w:rsidP="006C7F12">
      <w:r>
        <w:t>85</w:t>
      </w:r>
      <w:r w:rsidR="00C963D0">
        <w:t xml:space="preserve">% of </w:t>
      </w:r>
      <w:r w:rsidR="000325F5">
        <w:t>parents</w:t>
      </w:r>
      <w:r w:rsidR="00C963D0">
        <w:t xml:space="preserve"> have logged on to Evidence for learning</w:t>
      </w:r>
      <w:r w:rsidR="00EA2684">
        <w:t>, take the time to understand this App,</w:t>
      </w:r>
      <w:r w:rsidR="00096C2C">
        <w:t xml:space="preserve"> i</w:t>
      </w:r>
      <w:r w:rsidR="005E5F45">
        <w:t xml:space="preserve">t will </w:t>
      </w:r>
      <w:r w:rsidR="00096C2C">
        <w:t xml:space="preserve">enable you to </w:t>
      </w:r>
      <w:r w:rsidR="005E5F45">
        <w:t xml:space="preserve">get a </w:t>
      </w:r>
      <w:r w:rsidR="00BD439E">
        <w:t>good representati</w:t>
      </w:r>
      <w:r w:rsidR="000F2156">
        <w:t>on</w:t>
      </w:r>
      <w:r w:rsidR="005E5F45">
        <w:t xml:space="preserve"> of how your child </w:t>
      </w:r>
      <w:r w:rsidR="00BD439E">
        <w:t>is making progress,</w:t>
      </w:r>
      <w:r w:rsidR="005E5F45">
        <w:t xml:space="preserve"> </w:t>
      </w:r>
      <w:r w:rsidR="002D42F7">
        <w:t xml:space="preserve">videos and pictures will </w:t>
      </w:r>
      <w:r w:rsidR="000F2156">
        <w:t xml:space="preserve">offer </w:t>
      </w:r>
      <w:r w:rsidR="00467D80">
        <w:t xml:space="preserve">excellent </w:t>
      </w:r>
      <w:r w:rsidR="000F2156">
        <w:t>insight</w:t>
      </w:r>
      <w:r w:rsidR="002E3178">
        <w:t xml:space="preserve"> to your </w:t>
      </w:r>
      <w:r w:rsidR="00C35171">
        <w:t>child’s</w:t>
      </w:r>
      <w:r w:rsidR="002E3178">
        <w:t xml:space="preserve"> life at school.</w:t>
      </w:r>
      <w:r w:rsidR="00271CCE">
        <w:t xml:space="preserve"> </w:t>
      </w:r>
    </w:p>
    <w:p w14:paraId="204B0190" w14:textId="77777777" w:rsidR="007A3E0C" w:rsidRDefault="007A3E0C" w:rsidP="006C7F12"/>
    <w:p w14:paraId="1744C705" w14:textId="77777777" w:rsidR="006C7F12" w:rsidRPr="005516CB" w:rsidRDefault="006C7F12" w:rsidP="00531907"/>
    <w:p w14:paraId="1460E3C9" w14:textId="56651B10" w:rsidR="005516CB" w:rsidRPr="005516CB" w:rsidRDefault="00B174B0" w:rsidP="00531907">
      <w:pPr>
        <w:rPr>
          <w:b/>
          <w:bCs/>
        </w:rPr>
      </w:pPr>
      <w:r w:rsidRPr="005516CB">
        <w:rPr>
          <w:b/>
          <w:bCs/>
        </w:rPr>
        <w:t xml:space="preserve">Items that we have </w:t>
      </w:r>
      <w:r w:rsidR="00B95C5D" w:rsidRPr="005516CB">
        <w:rPr>
          <w:b/>
          <w:bCs/>
        </w:rPr>
        <w:t>been involved in</w:t>
      </w:r>
      <w:r w:rsidRPr="005516CB">
        <w:rPr>
          <w:b/>
          <w:bCs/>
        </w:rPr>
        <w:t xml:space="preserve"> this year include;</w:t>
      </w:r>
    </w:p>
    <w:p w14:paraId="3BC35924" w14:textId="0F536E2D" w:rsidR="00B174B0" w:rsidRDefault="00B174B0" w:rsidP="00B174B0">
      <w:pPr>
        <w:pStyle w:val="ListParagraph"/>
        <w:numPr>
          <w:ilvl w:val="0"/>
          <w:numId w:val="1"/>
        </w:numPr>
      </w:pPr>
      <w:r w:rsidRPr="005516CB">
        <w:t>Monito</w:t>
      </w:r>
      <w:r w:rsidR="00B95C5D" w:rsidRPr="005516CB">
        <w:t>red</w:t>
      </w:r>
      <w:r w:rsidRPr="005516CB">
        <w:t xml:space="preserve"> rates of Attendance, Exclusions and referrals to Social Care.</w:t>
      </w:r>
    </w:p>
    <w:p w14:paraId="43FD1D15" w14:textId="232A65C7" w:rsidR="000362D2" w:rsidRPr="005516CB" w:rsidRDefault="000362D2" w:rsidP="00B174B0">
      <w:pPr>
        <w:pStyle w:val="ListParagraph"/>
        <w:numPr>
          <w:ilvl w:val="0"/>
          <w:numId w:val="1"/>
        </w:numPr>
      </w:pPr>
      <w:r>
        <w:t>Agree schools Aims Visions and Values.</w:t>
      </w:r>
    </w:p>
    <w:p w14:paraId="4311548B" w14:textId="57E13104" w:rsidR="00FB37B5" w:rsidRDefault="00B174B0" w:rsidP="00B174B0">
      <w:pPr>
        <w:pStyle w:val="ListParagraph"/>
        <w:numPr>
          <w:ilvl w:val="0"/>
          <w:numId w:val="1"/>
        </w:numPr>
      </w:pPr>
      <w:r w:rsidRPr="005516CB">
        <w:t>Monitor</w:t>
      </w:r>
      <w:r w:rsidR="00B95C5D" w:rsidRPr="005516CB">
        <w:t>ed</w:t>
      </w:r>
      <w:r w:rsidRPr="005516CB">
        <w:t xml:space="preserve"> the standards of the school through the process of School </w:t>
      </w:r>
      <w:r w:rsidR="008B7D99" w:rsidRPr="005516CB">
        <w:t>Self-evaluation</w:t>
      </w:r>
      <w:r w:rsidRPr="005516CB">
        <w:t xml:space="preserve"> and meeting the School Improvement officer</w:t>
      </w:r>
      <w:r w:rsidR="00FB37B5">
        <w:t>.</w:t>
      </w:r>
    </w:p>
    <w:p w14:paraId="301DA6EF" w14:textId="511BF27E" w:rsidR="00B174B0" w:rsidRPr="005516CB" w:rsidRDefault="00FB37B5" w:rsidP="00B174B0">
      <w:pPr>
        <w:pStyle w:val="ListParagraph"/>
        <w:numPr>
          <w:ilvl w:val="0"/>
          <w:numId w:val="1"/>
        </w:numPr>
      </w:pPr>
      <w:r>
        <w:t xml:space="preserve">Challenge </w:t>
      </w:r>
      <w:r w:rsidR="009E4D4C">
        <w:t>P</w:t>
      </w:r>
      <w:r>
        <w:t>artners review</w:t>
      </w:r>
      <w:r w:rsidR="00B174B0" w:rsidRPr="005516CB">
        <w:t>.</w:t>
      </w:r>
    </w:p>
    <w:p w14:paraId="18E3CB68" w14:textId="3630A84C" w:rsidR="00B95C5D" w:rsidRPr="005516CB" w:rsidRDefault="00B95C5D" w:rsidP="00B95C5D">
      <w:pPr>
        <w:pStyle w:val="ListParagraph"/>
        <w:numPr>
          <w:ilvl w:val="0"/>
          <w:numId w:val="1"/>
        </w:numPr>
      </w:pPr>
      <w:r w:rsidRPr="005516CB">
        <w:t xml:space="preserve">Ensured all safeguarding Procedures were up to </w:t>
      </w:r>
      <w:r w:rsidR="008B7D99" w:rsidRPr="005516CB">
        <w:t>date.</w:t>
      </w:r>
    </w:p>
    <w:p w14:paraId="04DAE6B4" w14:textId="5E72354D" w:rsidR="000C67B7" w:rsidRPr="005516CB" w:rsidRDefault="000C67B7" w:rsidP="00AD1D63">
      <w:pPr>
        <w:pStyle w:val="ListParagraph"/>
        <w:numPr>
          <w:ilvl w:val="0"/>
          <w:numId w:val="1"/>
        </w:numPr>
      </w:pPr>
      <w:r w:rsidRPr="005516CB">
        <w:t xml:space="preserve">Agreed a sustainable budget for the next 3 </w:t>
      </w:r>
      <w:r w:rsidR="008B7D99" w:rsidRPr="005516CB">
        <w:t>years.</w:t>
      </w:r>
    </w:p>
    <w:p w14:paraId="385EEB0B" w14:textId="10C73C8C" w:rsidR="00B174B0" w:rsidRPr="005516CB" w:rsidRDefault="000C67B7" w:rsidP="00C53156">
      <w:pPr>
        <w:pStyle w:val="ListParagraph"/>
        <w:numPr>
          <w:ilvl w:val="0"/>
          <w:numId w:val="1"/>
        </w:numPr>
      </w:pPr>
      <w:r w:rsidRPr="005516CB">
        <w:t>Monitored the expenditure for pupil premium and PE Sports funding</w:t>
      </w:r>
      <w:r w:rsidR="008B7D99">
        <w:t>.</w:t>
      </w:r>
    </w:p>
    <w:p w14:paraId="1417B7B0" w14:textId="6796C8D4" w:rsidR="00B174B0" w:rsidRPr="005516CB" w:rsidRDefault="00B174B0" w:rsidP="00B174B0">
      <w:pPr>
        <w:pStyle w:val="ListParagraph"/>
        <w:numPr>
          <w:ilvl w:val="0"/>
          <w:numId w:val="1"/>
        </w:numPr>
      </w:pPr>
      <w:r w:rsidRPr="005516CB">
        <w:t xml:space="preserve">One Governor </w:t>
      </w:r>
      <w:r w:rsidR="000C67B7" w:rsidRPr="005516CB">
        <w:t>is in attendance for</w:t>
      </w:r>
      <w:r w:rsidRPr="005516CB">
        <w:t xml:space="preserve"> all staff </w:t>
      </w:r>
      <w:r w:rsidR="000C67B7" w:rsidRPr="005516CB">
        <w:t xml:space="preserve">recruitment </w:t>
      </w:r>
      <w:r w:rsidR="008B7D99" w:rsidRPr="005516CB">
        <w:t>interviews.</w:t>
      </w:r>
    </w:p>
    <w:p w14:paraId="42A5B227" w14:textId="024A6C2B" w:rsidR="00B174B0" w:rsidRPr="005516CB" w:rsidRDefault="0064539A" w:rsidP="00B174B0">
      <w:pPr>
        <w:pStyle w:val="ListParagraph"/>
        <w:numPr>
          <w:ilvl w:val="0"/>
          <w:numId w:val="1"/>
        </w:numPr>
      </w:pPr>
      <w:r>
        <w:t>Involvement with the expansion plans.</w:t>
      </w:r>
    </w:p>
    <w:p w14:paraId="75A2CFDC" w14:textId="27D213B7" w:rsidR="00D9607C" w:rsidRPr="005516CB" w:rsidRDefault="00B174B0" w:rsidP="00D9607C">
      <w:pPr>
        <w:pStyle w:val="ListParagraph"/>
        <w:numPr>
          <w:ilvl w:val="0"/>
          <w:numId w:val="1"/>
        </w:numPr>
      </w:pPr>
      <w:r w:rsidRPr="005516CB">
        <w:t xml:space="preserve">Attended multiple Governor training </w:t>
      </w:r>
      <w:r w:rsidR="008B7D99" w:rsidRPr="005516CB">
        <w:t>courses.</w:t>
      </w:r>
    </w:p>
    <w:p w14:paraId="186243FD" w14:textId="2380E70C" w:rsidR="00E61855" w:rsidRPr="005516CB" w:rsidRDefault="000C67B7" w:rsidP="007C67AE">
      <w:pPr>
        <w:pStyle w:val="ListParagraph"/>
        <w:numPr>
          <w:ilvl w:val="0"/>
          <w:numId w:val="1"/>
        </w:numPr>
      </w:pPr>
      <w:r w:rsidRPr="005516CB">
        <w:t>Carried out Health and Safety Inspections</w:t>
      </w:r>
      <w:r w:rsidR="00D66EFF">
        <w:t>.</w:t>
      </w:r>
    </w:p>
    <w:p w14:paraId="6404B3A2" w14:textId="01AB4649" w:rsidR="000679FF" w:rsidRDefault="000679FF" w:rsidP="000F7139">
      <w:pPr>
        <w:pStyle w:val="ListParagraph"/>
        <w:numPr>
          <w:ilvl w:val="0"/>
          <w:numId w:val="1"/>
        </w:numPr>
      </w:pPr>
      <w:r w:rsidRPr="005516CB">
        <w:t>Scheme of Financial Delegatio</w:t>
      </w:r>
      <w:r w:rsidR="00BC73FE">
        <w:t>n</w:t>
      </w:r>
    </w:p>
    <w:p w14:paraId="22B4178B" w14:textId="74098D13" w:rsidR="00BC73FE" w:rsidRDefault="00BC73FE" w:rsidP="000F7139">
      <w:pPr>
        <w:pStyle w:val="ListParagraph"/>
        <w:numPr>
          <w:ilvl w:val="0"/>
          <w:numId w:val="1"/>
        </w:numPr>
      </w:pPr>
      <w:r>
        <w:t xml:space="preserve">Agreed urgent </w:t>
      </w:r>
      <w:r w:rsidR="00D66EFF">
        <w:t>expenditure.</w:t>
      </w:r>
    </w:p>
    <w:p w14:paraId="62839493" w14:textId="137E1F6D" w:rsidR="001C50B8" w:rsidRDefault="001C50B8" w:rsidP="00032628">
      <w:pPr>
        <w:pStyle w:val="ListParagraph"/>
      </w:pPr>
    </w:p>
    <w:p w14:paraId="4698A4BD" w14:textId="2A7B56FF" w:rsidR="00775459" w:rsidRPr="005516CB" w:rsidRDefault="00775459" w:rsidP="0052510A">
      <w:pPr>
        <w:rPr>
          <w:b/>
          <w:bCs/>
        </w:rPr>
      </w:pPr>
      <w:r w:rsidRPr="005516CB">
        <w:rPr>
          <w:b/>
          <w:bCs/>
        </w:rPr>
        <w:t xml:space="preserve">Policies </w:t>
      </w:r>
      <w:r w:rsidR="00747D74">
        <w:rPr>
          <w:b/>
          <w:bCs/>
        </w:rPr>
        <w:t xml:space="preserve">and Items </w:t>
      </w:r>
      <w:r w:rsidRPr="005516CB">
        <w:rPr>
          <w:b/>
          <w:bCs/>
        </w:rPr>
        <w:t xml:space="preserve">ratified this </w:t>
      </w:r>
      <w:r w:rsidR="001B62A2" w:rsidRPr="005516CB">
        <w:rPr>
          <w:b/>
          <w:bCs/>
        </w:rPr>
        <w:t>year</w:t>
      </w:r>
      <w:r w:rsidR="001B62A2">
        <w:rPr>
          <w:b/>
          <w:bCs/>
        </w:rPr>
        <w:t>:</w:t>
      </w:r>
    </w:p>
    <w:p w14:paraId="6ED8222C" w14:textId="27D2CF82" w:rsidR="00CC4950" w:rsidRPr="00514511" w:rsidRDefault="00373EAD" w:rsidP="00C96DB7">
      <w:pPr>
        <w:pStyle w:val="ListParagraph"/>
        <w:numPr>
          <w:ilvl w:val="0"/>
          <w:numId w:val="1"/>
        </w:numPr>
      </w:pPr>
      <w:r w:rsidRPr="00514511">
        <w:t>Financial scheme of delegation</w:t>
      </w:r>
    </w:p>
    <w:p w14:paraId="429E3A7C" w14:textId="164ABE70" w:rsidR="00541328" w:rsidRPr="00514511" w:rsidRDefault="00CC4950" w:rsidP="00541328">
      <w:pPr>
        <w:pStyle w:val="ListParagraph"/>
        <w:numPr>
          <w:ilvl w:val="0"/>
          <w:numId w:val="1"/>
        </w:numPr>
      </w:pPr>
      <w:r w:rsidRPr="00514511">
        <w:t>Staff Code Conduct</w:t>
      </w:r>
      <w:r w:rsidR="00E76B47" w:rsidRPr="00514511">
        <w:t xml:space="preserve"> Policy</w:t>
      </w:r>
    </w:p>
    <w:p w14:paraId="3CCED2ED" w14:textId="4A34ED3F" w:rsidR="00D361D0" w:rsidRPr="00514511" w:rsidRDefault="00D361D0" w:rsidP="00775459">
      <w:pPr>
        <w:pStyle w:val="ListParagraph"/>
        <w:numPr>
          <w:ilvl w:val="0"/>
          <w:numId w:val="1"/>
        </w:numPr>
      </w:pPr>
      <w:r w:rsidRPr="00514511">
        <w:t>LA Model pay Policy</w:t>
      </w:r>
    </w:p>
    <w:p w14:paraId="3AD800D0" w14:textId="2B6DC20A" w:rsidR="0040182F" w:rsidRPr="00514511" w:rsidRDefault="0040182F" w:rsidP="00775459">
      <w:pPr>
        <w:pStyle w:val="ListParagraph"/>
        <w:numPr>
          <w:ilvl w:val="0"/>
          <w:numId w:val="1"/>
        </w:numPr>
      </w:pPr>
      <w:r w:rsidRPr="00514511">
        <w:t xml:space="preserve">Complaints </w:t>
      </w:r>
      <w:r w:rsidR="0095775B">
        <w:t>P</w:t>
      </w:r>
      <w:r w:rsidRPr="00514511">
        <w:t>olicy</w:t>
      </w:r>
    </w:p>
    <w:p w14:paraId="186AF562" w14:textId="6BC876CE" w:rsidR="005352B0" w:rsidRPr="00514511" w:rsidRDefault="005352B0" w:rsidP="00775459">
      <w:pPr>
        <w:pStyle w:val="ListParagraph"/>
        <w:numPr>
          <w:ilvl w:val="0"/>
          <w:numId w:val="1"/>
        </w:numPr>
      </w:pPr>
      <w:r w:rsidRPr="00514511">
        <w:t xml:space="preserve">Controlled and </w:t>
      </w:r>
      <w:r w:rsidR="0095775B">
        <w:t>N</w:t>
      </w:r>
      <w:r w:rsidRPr="00514511">
        <w:t>on-</w:t>
      </w:r>
      <w:proofErr w:type="gramStart"/>
      <w:r w:rsidRPr="00514511">
        <w:t>examinations</w:t>
      </w:r>
      <w:proofErr w:type="gramEnd"/>
      <w:r w:rsidRPr="00514511">
        <w:t xml:space="preserve"> </w:t>
      </w:r>
      <w:r w:rsidR="0095775B">
        <w:t>P</w:t>
      </w:r>
      <w:r w:rsidRPr="00514511">
        <w:t>olicy</w:t>
      </w:r>
    </w:p>
    <w:p w14:paraId="04D05282" w14:textId="58ED06BA" w:rsidR="005352B0" w:rsidRPr="00514511" w:rsidRDefault="005352B0" w:rsidP="00775459">
      <w:pPr>
        <w:pStyle w:val="ListParagraph"/>
        <w:numPr>
          <w:ilvl w:val="0"/>
          <w:numId w:val="1"/>
        </w:numPr>
      </w:pPr>
      <w:r w:rsidRPr="00514511">
        <w:t>Exam contingency plan</w:t>
      </w:r>
    </w:p>
    <w:p w14:paraId="51665077" w14:textId="151445C6" w:rsidR="00D23E66" w:rsidRPr="00514511" w:rsidRDefault="00D23E66" w:rsidP="00775459">
      <w:pPr>
        <w:pStyle w:val="ListParagraph"/>
        <w:numPr>
          <w:ilvl w:val="0"/>
          <w:numId w:val="1"/>
        </w:numPr>
      </w:pPr>
      <w:r w:rsidRPr="00514511">
        <w:t>Exam internal appeals procedures</w:t>
      </w:r>
    </w:p>
    <w:p w14:paraId="20E89E34" w14:textId="279BB23C" w:rsidR="00D764A8" w:rsidRPr="00514511" w:rsidRDefault="005508D6" w:rsidP="00775459">
      <w:pPr>
        <w:pStyle w:val="ListParagraph"/>
        <w:numPr>
          <w:ilvl w:val="0"/>
          <w:numId w:val="1"/>
        </w:numPr>
      </w:pPr>
      <w:r w:rsidRPr="00514511">
        <w:t xml:space="preserve">Charging and </w:t>
      </w:r>
      <w:r w:rsidR="0095775B">
        <w:t>R</w:t>
      </w:r>
      <w:r w:rsidRPr="00514511">
        <w:t xml:space="preserve">emissions </w:t>
      </w:r>
      <w:r w:rsidR="0095775B">
        <w:t>P</w:t>
      </w:r>
      <w:r w:rsidRPr="00514511">
        <w:t>olicy</w:t>
      </w:r>
    </w:p>
    <w:p w14:paraId="41D729FC" w14:textId="07B01286" w:rsidR="00F87BFF" w:rsidRPr="00514511" w:rsidRDefault="00F87BFF" w:rsidP="00541328">
      <w:pPr>
        <w:pStyle w:val="ListParagraph"/>
        <w:numPr>
          <w:ilvl w:val="0"/>
          <w:numId w:val="1"/>
        </w:numPr>
      </w:pPr>
      <w:r w:rsidRPr="00514511">
        <w:t xml:space="preserve">Lettings </w:t>
      </w:r>
      <w:r w:rsidR="0095775B">
        <w:t>P</w:t>
      </w:r>
      <w:r w:rsidRPr="00514511">
        <w:t>olicy</w:t>
      </w:r>
    </w:p>
    <w:p w14:paraId="153A5F31" w14:textId="49A6F048" w:rsidR="00B11341" w:rsidRPr="00514511" w:rsidRDefault="00B11341" w:rsidP="00775459">
      <w:pPr>
        <w:pStyle w:val="ListParagraph"/>
        <w:numPr>
          <w:ilvl w:val="0"/>
          <w:numId w:val="1"/>
        </w:numPr>
      </w:pPr>
      <w:r w:rsidRPr="00514511">
        <w:t xml:space="preserve">Keeping Children </w:t>
      </w:r>
      <w:r w:rsidR="0095775B">
        <w:t>S</w:t>
      </w:r>
      <w:r w:rsidRPr="00514511">
        <w:t xml:space="preserve">afe in </w:t>
      </w:r>
      <w:r w:rsidR="0095775B">
        <w:t>E</w:t>
      </w:r>
      <w:r w:rsidRPr="00514511">
        <w:t>ducation Policy</w:t>
      </w:r>
    </w:p>
    <w:p w14:paraId="118C3A64" w14:textId="5EA3A211" w:rsidR="00767E2E" w:rsidRDefault="00767E2E" w:rsidP="00775459">
      <w:pPr>
        <w:pStyle w:val="ListParagraph"/>
        <w:numPr>
          <w:ilvl w:val="0"/>
          <w:numId w:val="1"/>
        </w:numPr>
      </w:pPr>
      <w:r w:rsidRPr="00514511">
        <w:t xml:space="preserve">Child </w:t>
      </w:r>
      <w:r w:rsidR="0095775B">
        <w:t>P</w:t>
      </w:r>
      <w:r w:rsidRPr="00514511">
        <w:t xml:space="preserve">rotection </w:t>
      </w:r>
      <w:r w:rsidR="0095775B">
        <w:t>P</w:t>
      </w:r>
      <w:r w:rsidRPr="00514511">
        <w:t>olicy</w:t>
      </w:r>
    </w:p>
    <w:p w14:paraId="61DF6F58" w14:textId="730404B2" w:rsidR="000D46F8" w:rsidRPr="00514511" w:rsidRDefault="000D46F8" w:rsidP="00775459">
      <w:pPr>
        <w:pStyle w:val="ListParagraph"/>
        <w:numPr>
          <w:ilvl w:val="0"/>
          <w:numId w:val="1"/>
        </w:numPr>
      </w:pPr>
      <w:r>
        <w:t>Cyber and Information Security Policy</w:t>
      </w:r>
    </w:p>
    <w:p w14:paraId="1EBC095F" w14:textId="393F4EB6" w:rsidR="0040182F" w:rsidRPr="00514511" w:rsidRDefault="0040182F" w:rsidP="00775459">
      <w:pPr>
        <w:pStyle w:val="ListParagraph"/>
        <w:numPr>
          <w:ilvl w:val="0"/>
          <w:numId w:val="1"/>
        </w:numPr>
      </w:pPr>
      <w:r w:rsidRPr="00514511">
        <w:t xml:space="preserve">Debt recovery and write off </w:t>
      </w:r>
      <w:r w:rsidR="00E41BD9">
        <w:t>P</w:t>
      </w:r>
      <w:r w:rsidR="00E41BD9" w:rsidRPr="00514511">
        <w:t>olicy</w:t>
      </w:r>
    </w:p>
    <w:p w14:paraId="7F1695D7" w14:textId="59ED10D0" w:rsidR="00541328" w:rsidRPr="00514511" w:rsidRDefault="00541328" w:rsidP="00775459">
      <w:pPr>
        <w:pStyle w:val="ListParagraph"/>
        <w:numPr>
          <w:ilvl w:val="0"/>
          <w:numId w:val="1"/>
        </w:numPr>
      </w:pPr>
      <w:r w:rsidRPr="00514511">
        <w:t>Safeguarding Audit</w:t>
      </w:r>
    </w:p>
    <w:p w14:paraId="3DC44BD2" w14:textId="2F2E68DD" w:rsidR="00F75932" w:rsidRPr="003D3C90" w:rsidRDefault="003D3C90" w:rsidP="00775459">
      <w:pPr>
        <w:pStyle w:val="ListParagraph"/>
        <w:numPr>
          <w:ilvl w:val="0"/>
          <w:numId w:val="1"/>
        </w:numPr>
      </w:pPr>
      <w:r w:rsidRPr="003D3C90">
        <w:t>SFVS</w:t>
      </w:r>
    </w:p>
    <w:p w14:paraId="5BF5E79B" w14:textId="65A8BB51" w:rsidR="004908DF" w:rsidRPr="002868C6" w:rsidRDefault="004908DF" w:rsidP="002868C6">
      <w:pPr>
        <w:ind w:left="360"/>
        <w:rPr>
          <w:b/>
          <w:bCs/>
        </w:rPr>
      </w:pPr>
    </w:p>
    <w:p w14:paraId="13FAD7C6" w14:textId="4A8735E0" w:rsidR="00DE27BB" w:rsidRPr="0045078D" w:rsidRDefault="0052510A" w:rsidP="0045078D">
      <w:pPr>
        <w:rPr>
          <w:b/>
          <w:bCs/>
        </w:rPr>
      </w:pPr>
      <w:r w:rsidRPr="005516CB">
        <w:rPr>
          <w:b/>
          <w:bCs/>
        </w:rPr>
        <w:t xml:space="preserve">Governors </w:t>
      </w:r>
      <w:r w:rsidR="00B26136" w:rsidRPr="005516CB">
        <w:rPr>
          <w:b/>
          <w:bCs/>
        </w:rPr>
        <w:t>Agre</w:t>
      </w:r>
      <w:r w:rsidR="00E41BD9">
        <w:rPr>
          <w:b/>
          <w:bCs/>
        </w:rPr>
        <w:t>ed</w:t>
      </w:r>
      <w:r w:rsidR="00E173F9">
        <w:rPr>
          <w:b/>
          <w:bCs/>
        </w:rPr>
        <w:t xml:space="preserve"> </w:t>
      </w:r>
      <w:r w:rsidR="00B26136" w:rsidRPr="005516CB">
        <w:rPr>
          <w:b/>
          <w:bCs/>
        </w:rPr>
        <w:t>Spending for</w:t>
      </w:r>
      <w:r w:rsidR="005330DE" w:rsidRPr="005516CB">
        <w:rPr>
          <w:b/>
          <w:bCs/>
        </w:rPr>
        <w:t>;</w:t>
      </w:r>
      <w:bookmarkStart w:id="1" w:name="_Hlk139487168"/>
    </w:p>
    <w:bookmarkEnd w:id="1"/>
    <w:p w14:paraId="3C080C52" w14:textId="381EAA7B" w:rsidR="00DE27BB" w:rsidRDefault="00DE27BB" w:rsidP="00E41BD9"/>
    <w:p w14:paraId="67CC9CE6" w14:textId="77777777" w:rsidR="00986D9C" w:rsidRDefault="00986D9C" w:rsidP="002E3ED9">
      <w:pPr>
        <w:pStyle w:val="ListParagraph"/>
        <w:numPr>
          <w:ilvl w:val="0"/>
          <w:numId w:val="2"/>
        </w:numPr>
      </w:pPr>
      <w:r>
        <w:t>S</w:t>
      </w:r>
      <w:r w:rsidR="0029107E">
        <w:t>e</w:t>
      </w:r>
      <w:r>
        <w:t>rvice level agreements</w:t>
      </w:r>
    </w:p>
    <w:p w14:paraId="0FE1146A" w14:textId="4F9106B7" w:rsidR="0012288E" w:rsidRDefault="00857356" w:rsidP="002E3ED9">
      <w:pPr>
        <w:pStyle w:val="ListParagraph"/>
        <w:numPr>
          <w:ilvl w:val="0"/>
          <w:numId w:val="2"/>
        </w:numPr>
      </w:pPr>
      <w:r>
        <w:t>Staff salary increases</w:t>
      </w:r>
    </w:p>
    <w:p w14:paraId="0CBD6814" w14:textId="03E6BA3B" w:rsidR="00F37D79" w:rsidRDefault="008A54C7" w:rsidP="002E3ED9">
      <w:pPr>
        <w:pStyle w:val="ListParagraph"/>
        <w:numPr>
          <w:ilvl w:val="0"/>
          <w:numId w:val="2"/>
        </w:numPr>
      </w:pPr>
      <w:r>
        <w:t>P</w:t>
      </w:r>
      <w:r w:rsidR="00F37D79">
        <w:t>layground works</w:t>
      </w:r>
    </w:p>
    <w:p w14:paraId="42158B62" w14:textId="4F892461" w:rsidR="0012288E" w:rsidRDefault="008A54C7" w:rsidP="002E3ED9">
      <w:pPr>
        <w:pStyle w:val="ListParagraph"/>
        <w:numPr>
          <w:ilvl w:val="0"/>
          <w:numId w:val="2"/>
        </w:numPr>
      </w:pPr>
      <w:r>
        <w:t>R</w:t>
      </w:r>
      <w:r w:rsidR="000C3C27">
        <w:t xml:space="preserve">efurbishment of </w:t>
      </w:r>
      <w:r w:rsidR="00C12522">
        <w:t>front</w:t>
      </w:r>
      <w:r w:rsidR="000C3C27">
        <w:t xml:space="preserve"> landscaping</w:t>
      </w:r>
    </w:p>
    <w:p w14:paraId="54D86EC3" w14:textId="14ADD827" w:rsidR="00C12522" w:rsidRDefault="008A54C7" w:rsidP="002E3ED9">
      <w:pPr>
        <w:pStyle w:val="ListParagraph"/>
        <w:numPr>
          <w:ilvl w:val="0"/>
          <w:numId w:val="2"/>
        </w:numPr>
      </w:pPr>
      <w:r>
        <w:t>N</w:t>
      </w:r>
      <w:r w:rsidR="00041DEE">
        <w:t>ew minibus</w:t>
      </w:r>
    </w:p>
    <w:p w14:paraId="78472423" w14:textId="71A81E03" w:rsidR="000E4132" w:rsidRDefault="008A54C7" w:rsidP="002E3ED9">
      <w:pPr>
        <w:pStyle w:val="ListParagraph"/>
        <w:numPr>
          <w:ilvl w:val="0"/>
          <w:numId w:val="2"/>
        </w:numPr>
      </w:pPr>
      <w:r>
        <w:t>B</w:t>
      </w:r>
      <w:r w:rsidR="000E4132">
        <w:t>ike shed</w:t>
      </w:r>
    </w:p>
    <w:p w14:paraId="606F1F18" w14:textId="77777777" w:rsidR="0045078D" w:rsidRDefault="0045078D" w:rsidP="0045078D">
      <w:pPr>
        <w:pStyle w:val="ListParagraph"/>
        <w:numPr>
          <w:ilvl w:val="0"/>
          <w:numId w:val="2"/>
        </w:numPr>
      </w:pPr>
      <w:r>
        <w:t>Internal led lighting</w:t>
      </w:r>
    </w:p>
    <w:p w14:paraId="4E352655" w14:textId="316E24E7" w:rsidR="00245A2B" w:rsidRDefault="00245A2B" w:rsidP="0045078D">
      <w:pPr>
        <w:pStyle w:val="ListParagraph"/>
        <w:numPr>
          <w:ilvl w:val="0"/>
          <w:numId w:val="2"/>
        </w:numPr>
      </w:pPr>
      <w:r>
        <w:t>No p</w:t>
      </w:r>
      <w:r w:rsidR="008A54C7">
        <w:t>arking Buddies</w:t>
      </w:r>
    </w:p>
    <w:p w14:paraId="1061FF31" w14:textId="77777777" w:rsidR="000D46F8" w:rsidRDefault="000D46F8" w:rsidP="008A54C7">
      <w:pPr>
        <w:pStyle w:val="ListParagraph"/>
        <w:ind w:left="2204"/>
      </w:pPr>
    </w:p>
    <w:p w14:paraId="0A977DBC" w14:textId="77777777" w:rsidR="0045078D" w:rsidRDefault="0045078D" w:rsidP="0045078D">
      <w:pPr>
        <w:pStyle w:val="ListParagraph"/>
        <w:ind w:left="2204"/>
      </w:pPr>
    </w:p>
    <w:p w14:paraId="5B085836" w14:textId="778FBF6F" w:rsidR="00B511FF" w:rsidRPr="005516CB" w:rsidRDefault="009E4D4C" w:rsidP="008B294E">
      <w:r>
        <w:t>On b</w:t>
      </w:r>
      <w:r w:rsidR="00BF77CF" w:rsidRPr="005516CB">
        <w:t xml:space="preserve">ehalf of the school governors may I thank Mr </w:t>
      </w:r>
      <w:r w:rsidR="0027502F">
        <w:t>Davey</w:t>
      </w:r>
      <w:r w:rsidR="00BF77CF" w:rsidRPr="005516CB">
        <w:t xml:space="preserve"> and his team for all their hard w</w:t>
      </w:r>
      <w:r w:rsidR="000C706F" w:rsidRPr="005516CB">
        <w:t>or</w:t>
      </w:r>
      <w:r w:rsidR="00BF77CF" w:rsidRPr="005516CB">
        <w:t>k and commitment to our students this year</w:t>
      </w:r>
      <w:r w:rsidR="00416201" w:rsidRPr="005516CB">
        <w:t xml:space="preserve">. </w:t>
      </w:r>
    </w:p>
    <w:p w14:paraId="41CCF2BA" w14:textId="77777777" w:rsidR="00EC02DD" w:rsidRPr="005516CB" w:rsidRDefault="00EC02DD" w:rsidP="008B294E"/>
    <w:p w14:paraId="295290F1" w14:textId="027AF31B" w:rsidR="00EC02DD" w:rsidRPr="005516CB" w:rsidRDefault="00B511FF" w:rsidP="008B294E">
      <w:r w:rsidRPr="005516CB">
        <w:t>Alex Bussandri</w:t>
      </w:r>
    </w:p>
    <w:p w14:paraId="2BD325CA" w14:textId="7E4E9FBA" w:rsidR="00775459" w:rsidRPr="005516CB" w:rsidRDefault="00B511FF" w:rsidP="008B294E">
      <w:r w:rsidRPr="005516CB">
        <w:t>Chair of Governors</w:t>
      </w:r>
      <w:r w:rsidR="000C706F" w:rsidRPr="005516CB">
        <w:t xml:space="preserve"> </w:t>
      </w:r>
    </w:p>
    <w:sectPr w:rsidR="00775459" w:rsidRPr="005516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5560D"/>
    <w:multiLevelType w:val="hybridMultilevel"/>
    <w:tmpl w:val="FEA48784"/>
    <w:lvl w:ilvl="0" w:tplc="080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123565"/>
    <w:multiLevelType w:val="hybridMultilevel"/>
    <w:tmpl w:val="EAE03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907"/>
    <w:rsid w:val="0000001A"/>
    <w:rsid w:val="00011212"/>
    <w:rsid w:val="000325F5"/>
    <w:rsid w:val="00032628"/>
    <w:rsid w:val="000362D2"/>
    <w:rsid w:val="00036D64"/>
    <w:rsid w:val="00041DEE"/>
    <w:rsid w:val="00047BC5"/>
    <w:rsid w:val="000679FF"/>
    <w:rsid w:val="00073C65"/>
    <w:rsid w:val="00074E1E"/>
    <w:rsid w:val="00077FE1"/>
    <w:rsid w:val="000824FB"/>
    <w:rsid w:val="00086615"/>
    <w:rsid w:val="000962CE"/>
    <w:rsid w:val="00096C2C"/>
    <w:rsid w:val="000A7A3A"/>
    <w:rsid w:val="000B0F59"/>
    <w:rsid w:val="000C0B11"/>
    <w:rsid w:val="000C3C27"/>
    <w:rsid w:val="000C67B7"/>
    <w:rsid w:val="000C7055"/>
    <w:rsid w:val="000C706F"/>
    <w:rsid w:val="000D0E31"/>
    <w:rsid w:val="000D46F8"/>
    <w:rsid w:val="000D576C"/>
    <w:rsid w:val="000E4132"/>
    <w:rsid w:val="000E44E3"/>
    <w:rsid w:val="000F2156"/>
    <w:rsid w:val="000F7139"/>
    <w:rsid w:val="00115563"/>
    <w:rsid w:val="0011611B"/>
    <w:rsid w:val="00117A7F"/>
    <w:rsid w:val="001202C1"/>
    <w:rsid w:val="00121D92"/>
    <w:rsid w:val="0012288E"/>
    <w:rsid w:val="00125A91"/>
    <w:rsid w:val="001264E5"/>
    <w:rsid w:val="00137BF2"/>
    <w:rsid w:val="001405B3"/>
    <w:rsid w:val="001579AE"/>
    <w:rsid w:val="00164757"/>
    <w:rsid w:val="00194138"/>
    <w:rsid w:val="001B62A2"/>
    <w:rsid w:val="001B7D11"/>
    <w:rsid w:val="001C50B8"/>
    <w:rsid w:val="001C59D0"/>
    <w:rsid w:val="001C5B2F"/>
    <w:rsid w:val="001E1C51"/>
    <w:rsid w:val="001E64A3"/>
    <w:rsid w:val="001F544B"/>
    <w:rsid w:val="001F5B9C"/>
    <w:rsid w:val="001F5BB9"/>
    <w:rsid w:val="00202A60"/>
    <w:rsid w:val="00203539"/>
    <w:rsid w:val="00207E40"/>
    <w:rsid w:val="002218ED"/>
    <w:rsid w:val="00232B67"/>
    <w:rsid w:val="002451FC"/>
    <w:rsid w:val="00245A2B"/>
    <w:rsid w:val="002532E4"/>
    <w:rsid w:val="00262572"/>
    <w:rsid w:val="0026767A"/>
    <w:rsid w:val="00271CCE"/>
    <w:rsid w:val="002722AE"/>
    <w:rsid w:val="0027502F"/>
    <w:rsid w:val="002868C6"/>
    <w:rsid w:val="0029107E"/>
    <w:rsid w:val="00292929"/>
    <w:rsid w:val="00292F5B"/>
    <w:rsid w:val="002946BE"/>
    <w:rsid w:val="002A0B87"/>
    <w:rsid w:val="002A264E"/>
    <w:rsid w:val="002B0FE1"/>
    <w:rsid w:val="002B65EB"/>
    <w:rsid w:val="002C1383"/>
    <w:rsid w:val="002C6A7D"/>
    <w:rsid w:val="002C6E3A"/>
    <w:rsid w:val="002D42F7"/>
    <w:rsid w:val="002E0AF1"/>
    <w:rsid w:val="002E3178"/>
    <w:rsid w:val="002E3ED9"/>
    <w:rsid w:val="002E63A0"/>
    <w:rsid w:val="002F03F2"/>
    <w:rsid w:val="002F760C"/>
    <w:rsid w:val="003019EA"/>
    <w:rsid w:val="00307D24"/>
    <w:rsid w:val="0031533B"/>
    <w:rsid w:val="00321998"/>
    <w:rsid w:val="00322450"/>
    <w:rsid w:val="003230F1"/>
    <w:rsid w:val="00324BFE"/>
    <w:rsid w:val="003300DA"/>
    <w:rsid w:val="003301EC"/>
    <w:rsid w:val="00334998"/>
    <w:rsid w:val="003378F5"/>
    <w:rsid w:val="00353BE2"/>
    <w:rsid w:val="0036611F"/>
    <w:rsid w:val="00366DC6"/>
    <w:rsid w:val="00373EAD"/>
    <w:rsid w:val="003829C2"/>
    <w:rsid w:val="0038332E"/>
    <w:rsid w:val="00393567"/>
    <w:rsid w:val="00395EEC"/>
    <w:rsid w:val="003D3B92"/>
    <w:rsid w:val="003D3C90"/>
    <w:rsid w:val="003D6989"/>
    <w:rsid w:val="004008A0"/>
    <w:rsid w:val="0040182F"/>
    <w:rsid w:val="00401C86"/>
    <w:rsid w:val="004157BE"/>
    <w:rsid w:val="00416201"/>
    <w:rsid w:val="004225BE"/>
    <w:rsid w:val="004317F6"/>
    <w:rsid w:val="00441D4C"/>
    <w:rsid w:val="00443285"/>
    <w:rsid w:val="00443F62"/>
    <w:rsid w:val="0045078D"/>
    <w:rsid w:val="004509E1"/>
    <w:rsid w:val="00454293"/>
    <w:rsid w:val="00463AFF"/>
    <w:rsid w:val="0046729F"/>
    <w:rsid w:val="004679CE"/>
    <w:rsid w:val="00467D80"/>
    <w:rsid w:val="00471E29"/>
    <w:rsid w:val="00474F03"/>
    <w:rsid w:val="00475B5E"/>
    <w:rsid w:val="004908DF"/>
    <w:rsid w:val="00494A83"/>
    <w:rsid w:val="00497ABF"/>
    <w:rsid w:val="004A5B9A"/>
    <w:rsid w:val="004E32FE"/>
    <w:rsid w:val="00502974"/>
    <w:rsid w:val="00513E96"/>
    <w:rsid w:val="00514511"/>
    <w:rsid w:val="0052510A"/>
    <w:rsid w:val="0052601E"/>
    <w:rsid w:val="00531907"/>
    <w:rsid w:val="00531A42"/>
    <w:rsid w:val="005330DE"/>
    <w:rsid w:val="005352B0"/>
    <w:rsid w:val="00535B6B"/>
    <w:rsid w:val="00541328"/>
    <w:rsid w:val="005508D6"/>
    <w:rsid w:val="005516CB"/>
    <w:rsid w:val="0055676C"/>
    <w:rsid w:val="00557838"/>
    <w:rsid w:val="00561BDE"/>
    <w:rsid w:val="0056541E"/>
    <w:rsid w:val="00565A17"/>
    <w:rsid w:val="00570F36"/>
    <w:rsid w:val="00574D28"/>
    <w:rsid w:val="00577F81"/>
    <w:rsid w:val="00590EC6"/>
    <w:rsid w:val="00596834"/>
    <w:rsid w:val="00597428"/>
    <w:rsid w:val="00597C1E"/>
    <w:rsid w:val="005B492B"/>
    <w:rsid w:val="005C3B21"/>
    <w:rsid w:val="005C7D56"/>
    <w:rsid w:val="005E5F45"/>
    <w:rsid w:val="005F0A6A"/>
    <w:rsid w:val="005F1B0D"/>
    <w:rsid w:val="006048A8"/>
    <w:rsid w:val="00606472"/>
    <w:rsid w:val="00630851"/>
    <w:rsid w:val="0064539A"/>
    <w:rsid w:val="00651C4A"/>
    <w:rsid w:val="00655DD7"/>
    <w:rsid w:val="00656ECD"/>
    <w:rsid w:val="006806D7"/>
    <w:rsid w:val="00684AB9"/>
    <w:rsid w:val="00685A9C"/>
    <w:rsid w:val="00691A10"/>
    <w:rsid w:val="006A0C33"/>
    <w:rsid w:val="006B3AFF"/>
    <w:rsid w:val="006C7F12"/>
    <w:rsid w:val="006F1AF5"/>
    <w:rsid w:val="006F2A3E"/>
    <w:rsid w:val="00705FD4"/>
    <w:rsid w:val="00717DF5"/>
    <w:rsid w:val="00734809"/>
    <w:rsid w:val="00747D74"/>
    <w:rsid w:val="00750B12"/>
    <w:rsid w:val="00757398"/>
    <w:rsid w:val="00767E2E"/>
    <w:rsid w:val="00771FFD"/>
    <w:rsid w:val="007728B7"/>
    <w:rsid w:val="00775459"/>
    <w:rsid w:val="00786248"/>
    <w:rsid w:val="007A0F33"/>
    <w:rsid w:val="007A3E0C"/>
    <w:rsid w:val="007A6490"/>
    <w:rsid w:val="007B01D8"/>
    <w:rsid w:val="007C18EA"/>
    <w:rsid w:val="007C3AFA"/>
    <w:rsid w:val="007C5292"/>
    <w:rsid w:val="007C67AE"/>
    <w:rsid w:val="007D0D81"/>
    <w:rsid w:val="007D12C4"/>
    <w:rsid w:val="007D7CAB"/>
    <w:rsid w:val="007E303E"/>
    <w:rsid w:val="007E713B"/>
    <w:rsid w:val="007F1DD0"/>
    <w:rsid w:val="00801B58"/>
    <w:rsid w:val="00801ECB"/>
    <w:rsid w:val="008063C0"/>
    <w:rsid w:val="00811BE3"/>
    <w:rsid w:val="00836639"/>
    <w:rsid w:val="00836C46"/>
    <w:rsid w:val="008451CD"/>
    <w:rsid w:val="00856996"/>
    <w:rsid w:val="00857356"/>
    <w:rsid w:val="008702F0"/>
    <w:rsid w:val="0087036F"/>
    <w:rsid w:val="00870DE6"/>
    <w:rsid w:val="00881C69"/>
    <w:rsid w:val="0089274D"/>
    <w:rsid w:val="008A0268"/>
    <w:rsid w:val="008A4659"/>
    <w:rsid w:val="008A50B7"/>
    <w:rsid w:val="008A54C7"/>
    <w:rsid w:val="008A6B93"/>
    <w:rsid w:val="008A73B5"/>
    <w:rsid w:val="008B14A8"/>
    <w:rsid w:val="008B294E"/>
    <w:rsid w:val="008B54A6"/>
    <w:rsid w:val="008B7D99"/>
    <w:rsid w:val="009076CC"/>
    <w:rsid w:val="00907C7B"/>
    <w:rsid w:val="00911174"/>
    <w:rsid w:val="00933B7B"/>
    <w:rsid w:val="0094158D"/>
    <w:rsid w:val="00945FC9"/>
    <w:rsid w:val="0095243B"/>
    <w:rsid w:val="00955B8B"/>
    <w:rsid w:val="0095775B"/>
    <w:rsid w:val="00971BE1"/>
    <w:rsid w:val="00974447"/>
    <w:rsid w:val="00984C09"/>
    <w:rsid w:val="00985931"/>
    <w:rsid w:val="00986D9C"/>
    <w:rsid w:val="009B301D"/>
    <w:rsid w:val="009B73B0"/>
    <w:rsid w:val="009D1870"/>
    <w:rsid w:val="009D23E6"/>
    <w:rsid w:val="009D61A8"/>
    <w:rsid w:val="009E4D4C"/>
    <w:rsid w:val="009E70A4"/>
    <w:rsid w:val="009F1FCF"/>
    <w:rsid w:val="009F34D6"/>
    <w:rsid w:val="00A04819"/>
    <w:rsid w:val="00A04B91"/>
    <w:rsid w:val="00A11E7F"/>
    <w:rsid w:val="00A151F0"/>
    <w:rsid w:val="00A16BF8"/>
    <w:rsid w:val="00A238AA"/>
    <w:rsid w:val="00A267BA"/>
    <w:rsid w:val="00A2770F"/>
    <w:rsid w:val="00A314BC"/>
    <w:rsid w:val="00A32D40"/>
    <w:rsid w:val="00A35849"/>
    <w:rsid w:val="00A42281"/>
    <w:rsid w:val="00A45112"/>
    <w:rsid w:val="00A50746"/>
    <w:rsid w:val="00A516BF"/>
    <w:rsid w:val="00A7057B"/>
    <w:rsid w:val="00A74668"/>
    <w:rsid w:val="00A76A24"/>
    <w:rsid w:val="00A90B6D"/>
    <w:rsid w:val="00A923D9"/>
    <w:rsid w:val="00A96A46"/>
    <w:rsid w:val="00AA1B9E"/>
    <w:rsid w:val="00AB193A"/>
    <w:rsid w:val="00AD1D63"/>
    <w:rsid w:val="00AD6AF1"/>
    <w:rsid w:val="00AE3732"/>
    <w:rsid w:val="00AF344E"/>
    <w:rsid w:val="00AF3E14"/>
    <w:rsid w:val="00B10CC5"/>
    <w:rsid w:val="00B11341"/>
    <w:rsid w:val="00B16034"/>
    <w:rsid w:val="00B174B0"/>
    <w:rsid w:val="00B26136"/>
    <w:rsid w:val="00B272DA"/>
    <w:rsid w:val="00B32C0F"/>
    <w:rsid w:val="00B511FF"/>
    <w:rsid w:val="00B56E6E"/>
    <w:rsid w:val="00B64570"/>
    <w:rsid w:val="00B67102"/>
    <w:rsid w:val="00B91F58"/>
    <w:rsid w:val="00B95C5D"/>
    <w:rsid w:val="00BB4607"/>
    <w:rsid w:val="00BB65CC"/>
    <w:rsid w:val="00BC73FE"/>
    <w:rsid w:val="00BD439E"/>
    <w:rsid w:val="00BE3635"/>
    <w:rsid w:val="00BE59CB"/>
    <w:rsid w:val="00BF0072"/>
    <w:rsid w:val="00BF77CF"/>
    <w:rsid w:val="00BF7A14"/>
    <w:rsid w:val="00C00009"/>
    <w:rsid w:val="00C057FD"/>
    <w:rsid w:val="00C12522"/>
    <w:rsid w:val="00C13AAF"/>
    <w:rsid w:val="00C202E2"/>
    <w:rsid w:val="00C2125A"/>
    <w:rsid w:val="00C35171"/>
    <w:rsid w:val="00C52DB8"/>
    <w:rsid w:val="00C53156"/>
    <w:rsid w:val="00C67FA2"/>
    <w:rsid w:val="00C72B41"/>
    <w:rsid w:val="00C77FBA"/>
    <w:rsid w:val="00C81F48"/>
    <w:rsid w:val="00C963D0"/>
    <w:rsid w:val="00C96DB7"/>
    <w:rsid w:val="00CB5F72"/>
    <w:rsid w:val="00CB7ADD"/>
    <w:rsid w:val="00CC226F"/>
    <w:rsid w:val="00CC4950"/>
    <w:rsid w:val="00CC5839"/>
    <w:rsid w:val="00CC70F4"/>
    <w:rsid w:val="00CD6D31"/>
    <w:rsid w:val="00CE5E54"/>
    <w:rsid w:val="00CE7DD2"/>
    <w:rsid w:val="00CF2663"/>
    <w:rsid w:val="00D06926"/>
    <w:rsid w:val="00D102F9"/>
    <w:rsid w:val="00D10AD9"/>
    <w:rsid w:val="00D23E66"/>
    <w:rsid w:val="00D361D0"/>
    <w:rsid w:val="00D3625D"/>
    <w:rsid w:val="00D50A1E"/>
    <w:rsid w:val="00D569CB"/>
    <w:rsid w:val="00D623D4"/>
    <w:rsid w:val="00D66DBB"/>
    <w:rsid w:val="00D66EFF"/>
    <w:rsid w:val="00D72107"/>
    <w:rsid w:val="00D764A8"/>
    <w:rsid w:val="00D9607C"/>
    <w:rsid w:val="00DA5820"/>
    <w:rsid w:val="00DC4D2C"/>
    <w:rsid w:val="00DD650F"/>
    <w:rsid w:val="00DE27BB"/>
    <w:rsid w:val="00DF7997"/>
    <w:rsid w:val="00E0668D"/>
    <w:rsid w:val="00E12C58"/>
    <w:rsid w:val="00E16524"/>
    <w:rsid w:val="00E17217"/>
    <w:rsid w:val="00E173F9"/>
    <w:rsid w:val="00E2555E"/>
    <w:rsid w:val="00E32837"/>
    <w:rsid w:val="00E41BD9"/>
    <w:rsid w:val="00E423F1"/>
    <w:rsid w:val="00E459F7"/>
    <w:rsid w:val="00E61855"/>
    <w:rsid w:val="00E644F8"/>
    <w:rsid w:val="00E76B47"/>
    <w:rsid w:val="00E82186"/>
    <w:rsid w:val="00E91F73"/>
    <w:rsid w:val="00EA2684"/>
    <w:rsid w:val="00EA5CB9"/>
    <w:rsid w:val="00EB4CDD"/>
    <w:rsid w:val="00EC02DD"/>
    <w:rsid w:val="00EC2CDA"/>
    <w:rsid w:val="00EC5BDB"/>
    <w:rsid w:val="00EE677B"/>
    <w:rsid w:val="00EF60A2"/>
    <w:rsid w:val="00F06169"/>
    <w:rsid w:val="00F06B98"/>
    <w:rsid w:val="00F16EB4"/>
    <w:rsid w:val="00F224A4"/>
    <w:rsid w:val="00F35723"/>
    <w:rsid w:val="00F37D79"/>
    <w:rsid w:val="00F5413A"/>
    <w:rsid w:val="00F6054C"/>
    <w:rsid w:val="00F7013F"/>
    <w:rsid w:val="00F7173A"/>
    <w:rsid w:val="00F71C07"/>
    <w:rsid w:val="00F72633"/>
    <w:rsid w:val="00F72E87"/>
    <w:rsid w:val="00F74365"/>
    <w:rsid w:val="00F75932"/>
    <w:rsid w:val="00F87BFF"/>
    <w:rsid w:val="00F92F91"/>
    <w:rsid w:val="00FB37B5"/>
    <w:rsid w:val="00FC00D3"/>
    <w:rsid w:val="00FC4314"/>
    <w:rsid w:val="00FC68DE"/>
    <w:rsid w:val="00FD4232"/>
    <w:rsid w:val="00FD4466"/>
    <w:rsid w:val="00FD5E5F"/>
    <w:rsid w:val="00FD700B"/>
    <w:rsid w:val="00FD70A9"/>
    <w:rsid w:val="00FE6A68"/>
    <w:rsid w:val="00FF4BA8"/>
    <w:rsid w:val="00FF5CB3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9A6FD"/>
  <w15:chartTrackingRefBased/>
  <w15:docId w15:val="{378B96BD-7840-4D97-8F58-B1D55E487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4B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7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3F7FFCE4</Template>
  <TotalTime>1</TotalTime>
  <Pages>3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Bussandri</dc:creator>
  <cp:keywords/>
  <dc:description/>
  <cp:lastModifiedBy>Russell Davey</cp:lastModifiedBy>
  <cp:revision>2</cp:revision>
  <cp:lastPrinted>2022-07-18T08:28:00Z</cp:lastPrinted>
  <dcterms:created xsi:type="dcterms:W3CDTF">2024-02-01T15:31:00Z</dcterms:created>
  <dcterms:modified xsi:type="dcterms:W3CDTF">2024-02-01T15:31:00Z</dcterms:modified>
</cp:coreProperties>
</file>